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CellMar>
          <w:left w:w="0" w:type="dxa"/>
          <w:right w:w="0" w:type="dxa"/>
        </w:tblCellMar>
        <w:tblLook w:val="04A0" w:firstRow="1" w:lastRow="0" w:firstColumn="1" w:lastColumn="0" w:noHBand="0" w:noVBand="1"/>
        <w:tblDescription w:val="Page layout for front and back cover of booklet"/>
      </w:tblPr>
      <w:tblGrid>
        <w:gridCol w:w="6346"/>
        <w:gridCol w:w="355"/>
        <w:gridCol w:w="355"/>
        <w:gridCol w:w="7056"/>
      </w:tblGrid>
      <w:tr w:rsidR="00C03286" w14:paraId="71E75117" w14:textId="77777777" w:rsidTr="00993576">
        <w:trPr>
          <w:trHeight w:hRule="exact" w:val="10152"/>
        </w:trPr>
        <w:tc>
          <w:tcPr>
            <w:tcW w:w="6346" w:type="dxa"/>
          </w:tcPr>
          <w:tbl>
            <w:tblPr>
              <w:tblW w:w="5000" w:type="pct"/>
              <w:tblCellMar>
                <w:left w:w="0" w:type="dxa"/>
                <w:right w:w="0" w:type="dxa"/>
              </w:tblCellMar>
              <w:tblLook w:val="04A0" w:firstRow="1" w:lastRow="0" w:firstColumn="1" w:lastColumn="0" w:noHBand="0" w:noVBand="1"/>
              <w:tblDescription w:val="Back cover layout"/>
            </w:tblPr>
            <w:tblGrid>
              <w:gridCol w:w="6346"/>
            </w:tblGrid>
            <w:tr w:rsidR="00510C4A" w14:paraId="15E06CAE" w14:textId="77777777">
              <w:trPr>
                <w:trHeight w:val="7920"/>
              </w:trPr>
              <w:tc>
                <w:tcPr>
                  <w:tcW w:w="5000" w:type="pct"/>
                </w:tcPr>
                <w:p w14:paraId="58792AC9" w14:textId="77777777" w:rsidR="00510C4A" w:rsidRDefault="00DD7799">
                  <w:pPr>
                    <w:pStyle w:val="Heading2"/>
                  </w:pPr>
                  <w:bookmarkStart w:id="0" w:name="_Toc347752182"/>
                  <w:r>
                    <w:t>Contact Us</w:t>
                  </w:r>
                  <w:bookmarkEnd w:id="0"/>
                </w:p>
                <w:p w14:paraId="3B6B45F3" w14:textId="77777777" w:rsidR="00510C4A" w:rsidRDefault="004863FD">
                  <w:r>
                    <w:t xml:space="preserve">Please contact the research team with </w:t>
                  </w:r>
                  <w:r w:rsidR="009D4012">
                    <w:t>any queries:</w:t>
                  </w:r>
                </w:p>
                <w:sdt>
                  <w:sdtPr>
                    <w:alias w:val="Company Address"/>
                    <w:tag w:val=""/>
                    <w:id w:val="-1057700626"/>
                    <w:placeholder>
                      <w:docPart w:val="5BCC5877EE34994299426BB5C6903FAC"/>
                    </w:placeholder>
                    <w:dataBinding w:prefixMappings="xmlns:ns0='http://schemas.microsoft.com/office/2006/coverPageProps' " w:xpath="/ns0:CoverPageProperties[1]/ns0:CompanyAddress[1]" w:storeItemID="{55AF091B-3C7A-41E3-B477-F2FDAA23CFDA}"/>
                    <w15:appearance w15:val="hidden"/>
                    <w:text w:multiLine="1"/>
                  </w:sdtPr>
                  <w:sdtEndPr/>
                  <w:sdtContent>
                    <w:p w14:paraId="1D674875" w14:textId="77777777" w:rsidR="00510C4A" w:rsidRDefault="009D4012">
                      <w:r>
                        <w:t>Chloe Maxwell-Smith</w:t>
                      </w:r>
                    </w:p>
                  </w:sdtContent>
                </w:sdt>
                <w:p w14:paraId="1E53676E" w14:textId="77777777" w:rsidR="00510C4A" w:rsidRDefault="00DD7799">
                  <w:pPr>
                    <w:pStyle w:val="ContactInfo"/>
                  </w:pPr>
                  <w:r>
                    <w:t xml:space="preserve">Phone: </w:t>
                  </w:r>
                  <w:r w:rsidR="009D4012">
                    <w:t>0449 768 269</w:t>
                  </w:r>
                </w:p>
                <w:p w14:paraId="00B39FE9" w14:textId="77777777" w:rsidR="00510C4A" w:rsidRDefault="00DD7799" w:rsidP="009D4012">
                  <w:pPr>
                    <w:pStyle w:val="ContactInfo"/>
                  </w:pPr>
                  <w:r>
                    <w:t xml:space="preserve">Email: </w:t>
                  </w:r>
                  <w:r w:rsidR="009D4012">
                    <w:t>chloe.maxwell-smith@postgrad.curtin.edu.au</w:t>
                  </w:r>
                </w:p>
                <w:p w14:paraId="060A62EC" w14:textId="77777777" w:rsidR="009D4012" w:rsidRDefault="009D4012" w:rsidP="009D4012">
                  <w:pPr>
                    <w:pStyle w:val="ContactInfo"/>
                  </w:pPr>
                </w:p>
                <w:p w14:paraId="5781B0D4" w14:textId="77777777" w:rsidR="009D4012" w:rsidRDefault="009D4012" w:rsidP="009D4012">
                  <w:pPr>
                    <w:pStyle w:val="ContactInfo"/>
                  </w:pPr>
                  <w:r>
                    <w:t xml:space="preserve">Sarah </w:t>
                  </w:r>
                  <w:proofErr w:type="spellStart"/>
                  <w:r>
                    <w:t>Hardcastle</w:t>
                  </w:r>
                  <w:proofErr w:type="spellEnd"/>
                </w:p>
                <w:p w14:paraId="2569AA17" w14:textId="77777777" w:rsidR="009D4012" w:rsidRDefault="009D4012" w:rsidP="009D4012">
                  <w:pPr>
                    <w:pStyle w:val="ContactInfo"/>
                  </w:pPr>
                </w:p>
                <w:p w14:paraId="61AEEC40" w14:textId="77777777" w:rsidR="009D4012" w:rsidRDefault="009D4012" w:rsidP="009D4012">
                  <w:pPr>
                    <w:pStyle w:val="ContactInfo"/>
                  </w:pPr>
                  <w:r>
                    <w:t>Phone: 0439 226 015</w:t>
                  </w:r>
                </w:p>
                <w:p w14:paraId="0EAA406D" w14:textId="77777777" w:rsidR="00C03286" w:rsidRDefault="00C03286" w:rsidP="009D4012">
                  <w:pPr>
                    <w:pStyle w:val="ContactInfo"/>
                  </w:pPr>
                  <w:r>
                    <w:t>Email: sarah.hardcastle@curtin.edu.au</w:t>
                  </w:r>
                </w:p>
                <w:p w14:paraId="34763BAA" w14:textId="77777777" w:rsidR="00C03286" w:rsidRDefault="00C03286" w:rsidP="009D4012">
                  <w:pPr>
                    <w:pStyle w:val="ContactInfo"/>
                  </w:pPr>
                </w:p>
                <w:p w14:paraId="48540978" w14:textId="77777777" w:rsidR="00993576" w:rsidRDefault="00993576" w:rsidP="009D4012">
                  <w:pPr>
                    <w:pStyle w:val="ContactInfo"/>
                  </w:pPr>
                </w:p>
                <w:p w14:paraId="7DE9AC08" w14:textId="77777777" w:rsidR="00993576" w:rsidRDefault="00993576" w:rsidP="009D4012">
                  <w:pPr>
                    <w:pStyle w:val="ContactInfo"/>
                  </w:pPr>
                </w:p>
                <w:p w14:paraId="08799EB4" w14:textId="77777777" w:rsidR="00993576" w:rsidRDefault="00993576" w:rsidP="009D4012">
                  <w:pPr>
                    <w:pStyle w:val="ContactInfo"/>
                  </w:pPr>
                </w:p>
                <w:p w14:paraId="3CCA132B" w14:textId="77777777" w:rsidR="00993576" w:rsidRDefault="00993576" w:rsidP="009D4012">
                  <w:pPr>
                    <w:pStyle w:val="ContactInfo"/>
                  </w:pPr>
                </w:p>
                <w:p w14:paraId="2F4E1FCE" w14:textId="77777777" w:rsidR="00993576" w:rsidRDefault="00993576" w:rsidP="009D4012">
                  <w:pPr>
                    <w:pStyle w:val="ContactInfo"/>
                  </w:pPr>
                </w:p>
                <w:p w14:paraId="6326EABD" w14:textId="77777777" w:rsidR="00993576" w:rsidRDefault="00993576" w:rsidP="009D4012">
                  <w:pPr>
                    <w:pStyle w:val="ContactInfo"/>
                  </w:pPr>
                </w:p>
                <w:p w14:paraId="67084ABF" w14:textId="77777777" w:rsidR="00993576" w:rsidRDefault="00993576" w:rsidP="009D4012">
                  <w:pPr>
                    <w:pStyle w:val="ContactInfo"/>
                  </w:pPr>
                </w:p>
                <w:p w14:paraId="4428656B" w14:textId="77777777" w:rsidR="00993576" w:rsidRDefault="00993576" w:rsidP="009D4012">
                  <w:pPr>
                    <w:pStyle w:val="ContactInfo"/>
                  </w:pPr>
                </w:p>
                <w:p w14:paraId="5CC78027" w14:textId="77777777" w:rsidR="00993576" w:rsidRDefault="00993576" w:rsidP="009D4012">
                  <w:pPr>
                    <w:pStyle w:val="ContactInfo"/>
                  </w:pPr>
                </w:p>
                <w:p w14:paraId="36DBA6B9" w14:textId="77777777" w:rsidR="00C03286" w:rsidRDefault="00C03286" w:rsidP="009D4012">
                  <w:pPr>
                    <w:pStyle w:val="ContactInfo"/>
                  </w:pPr>
                </w:p>
                <w:p w14:paraId="2397E95D" w14:textId="77777777" w:rsidR="009D4012" w:rsidRDefault="00C03286" w:rsidP="00C03286">
                  <w:pPr>
                    <w:pStyle w:val="ContactInfo"/>
                  </w:pPr>
                  <w:r>
                    <w:rPr>
                      <w:noProof/>
                      <w:lang w:val="en-GB" w:eastAsia="en-GB"/>
                    </w:rPr>
                    <w:drawing>
                      <wp:inline distT="0" distB="0" distL="0" distR="0" wp14:anchorId="0A8D41BA" wp14:editId="681F3CDB">
                        <wp:extent cx="2112442" cy="571500"/>
                        <wp:effectExtent l="0" t="0" r="0" b="0"/>
                        <wp:docPr id="6" name="Picture 6" descr="/Users/chloemaxwell-smith/Desktop/Screen Shot 2016-12-19 at 2.08.4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sers/chloemaxwell-smith/Desktop/Screen Shot 2016-12-19 at 2.08.42 pm.png"/>
                                <pic:cNvPicPr>
                                  <a:picLocks noChangeAspect="1" noChangeArrowheads="1"/>
                                </pic:cNvPicPr>
                              </pic:nvPicPr>
                              <pic:blipFill rotWithShape="1">
                                <a:blip r:embed="rId12">
                                  <a:extLst>
                                    <a:ext uri="{28A0092B-C50C-407E-A947-70E740481C1C}">
                                      <a14:useLocalDpi xmlns:a14="http://schemas.microsoft.com/office/drawing/2010/main" val="0"/>
                                    </a:ext>
                                  </a:extLst>
                                </a:blip>
                                <a:srcRect l="4590" t="3" b="-1354"/>
                                <a:stretch/>
                              </pic:blipFill>
                              <pic:spPr bwMode="auto">
                                <a:xfrm>
                                  <a:off x="0" y="0"/>
                                  <a:ext cx="2246243" cy="607699"/>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Helvetica" w:hAnsi="Helvetica" w:cs="Helvetica"/>
                      <w:noProof/>
                      <w:color w:val="auto"/>
                      <w:sz w:val="24"/>
                      <w:szCs w:val="24"/>
                      <w:lang w:val="en-GB" w:eastAsia="en-GB"/>
                    </w:rPr>
                    <w:drawing>
                      <wp:anchor distT="0" distB="0" distL="114300" distR="114300" simplePos="0" relativeHeight="251659264" behindDoc="0" locked="0" layoutInCell="1" allowOverlap="1" wp14:anchorId="4951BB62" wp14:editId="5F8E8DB8">
                        <wp:simplePos x="0" y="0"/>
                        <wp:positionH relativeFrom="column">
                          <wp:posOffset>0</wp:posOffset>
                        </wp:positionH>
                        <wp:positionV relativeFrom="paragraph">
                          <wp:posOffset>1454785</wp:posOffset>
                        </wp:positionV>
                        <wp:extent cx="3176270" cy="533400"/>
                        <wp:effectExtent l="0" t="0" r="0" b="0"/>
                        <wp:wrapTight wrapText="bothSides">
                          <wp:wrapPolygon edited="0">
                            <wp:start x="0" y="0"/>
                            <wp:lineTo x="0" y="20571"/>
                            <wp:lineTo x="21419" y="20571"/>
                            <wp:lineTo x="21419"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76270" cy="533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t xml:space="preserve"> </w:t>
                  </w:r>
                  <w:r>
                    <w:rPr>
                      <w:noProof/>
                      <w:lang w:val="en-GB" w:eastAsia="en-GB"/>
                    </w:rPr>
                    <w:drawing>
                      <wp:inline distT="0" distB="0" distL="0" distR="0" wp14:anchorId="3BD9D778" wp14:editId="2F2BE6B2">
                        <wp:extent cx="1933575" cy="840951"/>
                        <wp:effectExtent l="0" t="0" r="0" b="0"/>
                        <wp:docPr id="5" name="Picture 5" descr="/Users/chloemaxwell-smith/Desktop/Screen Shot 2016-12-19 at 2.11.4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sers/chloemaxwell-smith/Desktop/Screen Shot 2016-12-19 at 2.11.45 p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64059" cy="854209"/>
                                </a:xfrm>
                                <a:prstGeom prst="rect">
                                  <a:avLst/>
                                </a:prstGeom>
                                <a:noFill/>
                                <a:ln>
                                  <a:noFill/>
                                </a:ln>
                              </pic:spPr>
                            </pic:pic>
                          </a:graphicData>
                        </a:graphic>
                      </wp:inline>
                    </w:drawing>
                  </w:r>
                </w:p>
              </w:tc>
            </w:tr>
            <w:tr w:rsidR="00510C4A" w14:paraId="65BD13A3" w14:textId="77777777">
              <w:trPr>
                <w:trHeight w:val="2232"/>
              </w:trPr>
              <w:tc>
                <w:tcPr>
                  <w:tcW w:w="5000" w:type="pct"/>
                  <w:vAlign w:val="bottom"/>
                </w:tcPr>
                <w:tbl>
                  <w:tblPr>
                    <w:tblW w:w="6346" w:type="dxa"/>
                    <w:tblCellMar>
                      <w:left w:w="0" w:type="dxa"/>
                      <w:right w:w="144" w:type="dxa"/>
                    </w:tblCellMar>
                    <w:tblLook w:val="04A0" w:firstRow="1" w:lastRow="0" w:firstColumn="1" w:lastColumn="0" w:noHBand="0" w:noVBand="1"/>
                    <w:tblDescription w:val="Logo and contact info"/>
                  </w:tblPr>
                  <w:tblGrid>
                    <w:gridCol w:w="1530"/>
                    <w:gridCol w:w="4816"/>
                  </w:tblGrid>
                  <w:tr w:rsidR="00C03286" w14:paraId="721C3F73" w14:textId="77777777">
                    <w:tc>
                      <w:tcPr>
                        <w:tcW w:w="1530" w:type="dxa"/>
                        <w:vAlign w:val="bottom"/>
                      </w:tcPr>
                      <w:p w14:paraId="5DB60528" w14:textId="77777777" w:rsidR="00510C4A" w:rsidRDefault="00510C4A" w:rsidP="00C03286">
                        <w:pPr>
                          <w:pStyle w:val="NoSpacing"/>
                        </w:pPr>
                      </w:p>
                    </w:tc>
                    <w:tc>
                      <w:tcPr>
                        <w:tcW w:w="4816" w:type="dxa"/>
                        <w:vAlign w:val="bottom"/>
                      </w:tcPr>
                      <w:p w14:paraId="2AF0C758" w14:textId="77777777" w:rsidR="00510C4A" w:rsidRDefault="00510C4A">
                        <w:pPr>
                          <w:pStyle w:val="NoSpacing"/>
                        </w:pPr>
                      </w:p>
                    </w:tc>
                  </w:tr>
                </w:tbl>
                <w:p w14:paraId="40BB1FBB" w14:textId="77777777" w:rsidR="00510C4A" w:rsidRDefault="00510C4A">
                  <w:pPr>
                    <w:pStyle w:val="NoSpacing"/>
                  </w:pPr>
                </w:p>
              </w:tc>
            </w:tr>
          </w:tbl>
          <w:p w14:paraId="21A731BA" w14:textId="77777777" w:rsidR="00510C4A" w:rsidRDefault="00510C4A">
            <w:pPr>
              <w:pStyle w:val="NoSpacing"/>
            </w:pPr>
          </w:p>
        </w:tc>
        <w:tc>
          <w:tcPr>
            <w:tcW w:w="355" w:type="dxa"/>
          </w:tcPr>
          <w:p w14:paraId="262B7A6C" w14:textId="77777777" w:rsidR="00510C4A" w:rsidRDefault="00510C4A">
            <w:pPr>
              <w:pStyle w:val="NoSpacing"/>
            </w:pPr>
          </w:p>
        </w:tc>
        <w:tc>
          <w:tcPr>
            <w:tcW w:w="355" w:type="dxa"/>
          </w:tcPr>
          <w:p w14:paraId="6D045082" w14:textId="77777777" w:rsidR="00510C4A" w:rsidRDefault="00510C4A">
            <w:pPr>
              <w:pStyle w:val="NoSpacing"/>
            </w:pPr>
          </w:p>
        </w:tc>
        <w:tc>
          <w:tcPr>
            <w:tcW w:w="7056" w:type="dxa"/>
          </w:tcPr>
          <w:tbl>
            <w:tblPr>
              <w:tblW w:w="5000" w:type="pct"/>
              <w:tblCellMar>
                <w:left w:w="0" w:type="dxa"/>
                <w:right w:w="0" w:type="dxa"/>
              </w:tblCellMar>
              <w:tblLook w:val="04A0" w:firstRow="1" w:lastRow="0" w:firstColumn="1" w:lastColumn="0" w:noHBand="0" w:noVBand="1"/>
              <w:tblDescription w:val="Front cover layout"/>
            </w:tblPr>
            <w:tblGrid>
              <w:gridCol w:w="7056"/>
            </w:tblGrid>
            <w:tr w:rsidR="00510C4A" w14:paraId="3AE1C349" w14:textId="77777777">
              <w:trPr>
                <w:trHeight w:val="4363"/>
              </w:trPr>
              <w:tc>
                <w:tcPr>
                  <w:tcW w:w="5000" w:type="pct"/>
                  <w:vAlign w:val="bottom"/>
                </w:tcPr>
                <w:p w14:paraId="59916BCF" w14:textId="77777777" w:rsidR="00510C4A" w:rsidRDefault="00CA319C" w:rsidP="00CA319C">
                  <w:pPr>
                    <w:pStyle w:val="Title"/>
                  </w:pPr>
                  <w:r>
                    <w:t>Physical Activity for Cancer Survivorship</w:t>
                  </w:r>
                </w:p>
              </w:tc>
            </w:tr>
            <w:tr w:rsidR="00510C4A" w14:paraId="5D171912" w14:textId="77777777" w:rsidTr="0059102B">
              <w:trPr>
                <w:trHeight w:val="4953"/>
              </w:trPr>
              <w:tc>
                <w:tcPr>
                  <w:tcW w:w="5000" w:type="pct"/>
                  <w:vAlign w:val="center"/>
                </w:tcPr>
                <w:p w14:paraId="020D8E42" w14:textId="77777777" w:rsidR="00510C4A" w:rsidRDefault="00660759">
                  <w:pPr>
                    <w:pStyle w:val="NoSpacing"/>
                    <w:jc w:val="center"/>
                  </w:pPr>
                  <w:r>
                    <w:rPr>
                      <w:rFonts w:ascii="Helvetica" w:hAnsi="Helvetica" w:cs="Helvetica"/>
                      <w:noProof/>
                      <w:color w:val="auto"/>
                      <w:sz w:val="24"/>
                      <w:szCs w:val="24"/>
                      <w:lang w:val="en-GB" w:eastAsia="en-GB"/>
                    </w:rPr>
                    <w:drawing>
                      <wp:anchor distT="0" distB="0" distL="114300" distR="114300" simplePos="0" relativeHeight="251658240" behindDoc="0" locked="0" layoutInCell="1" allowOverlap="1" wp14:anchorId="445FB65E" wp14:editId="26E41495">
                        <wp:simplePos x="0" y="0"/>
                        <wp:positionH relativeFrom="column">
                          <wp:posOffset>508635</wp:posOffset>
                        </wp:positionH>
                        <wp:positionV relativeFrom="paragraph">
                          <wp:posOffset>-3379470</wp:posOffset>
                        </wp:positionV>
                        <wp:extent cx="4480560" cy="2987040"/>
                        <wp:effectExtent l="0" t="0" r="0" b="10160"/>
                        <wp:wrapTight wrapText="bothSides">
                          <wp:wrapPolygon edited="0">
                            <wp:start x="0" y="0"/>
                            <wp:lineTo x="0" y="21490"/>
                            <wp:lineTo x="21429" y="21490"/>
                            <wp:lineTo x="2142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80560" cy="298704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10C4A" w14:paraId="2C1D0003" w14:textId="77777777">
              <w:trPr>
                <w:trHeight w:val="1800"/>
              </w:trPr>
              <w:tc>
                <w:tcPr>
                  <w:tcW w:w="5000" w:type="pct"/>
                </w:tcPr>
                <w:p w14:paraId="5A29AFFD" w14:textId="42640A0E" w:rsidR="00510C4A" w:rsidRPr="0059102B" w:rsidRDefault="00904303">
                  <w:pPr>
                    <w:pStyle w:val="Organization"/>
                    <w:rPr>
                      <w:sz w:val="32"/>
                      <w:szCs w:val="32"/>
                    </w:rPr>
                  </w:pPr>
                  <w:sdt>
                    <w:sdtPr>
                      <w:rPr>
                        <w:sz w:val="32"/>
                        <w:szCs w:val="32"/>
                      </w:rPr>
                      <w:alias w:val="Company Name"/>
                      <w:tag w:val=""/>
                      <w:id w:val="703292134"/>
                      <w:placeholder>
                        <w:docPart w:val="06B31333D9CCCE47B6CB643C8C813250"/>
                      </w:placeholder>
                      <w:dataBinding w:prefixMappings="xmlns:ns0='http://schemas.openxmlformats.org/officeDocument/2006/extended-properties' " w:xpath="/ns0:Properties[1]/ns0:Company[1]" w:storeItemID="{6668398D-A668-4E3E-A5EB-62B293D839F1}"/>
                      <w15:appearance w15:val="hidden"/>
                      <w:text/>
                    </w:sdtPr>
                    <w:sdtEndPr/>
                    <w:sdtContent>
                      <w:r w:rsidR="00E20C0C">
                        <w:rPr>
                          <w:sz w:val="32"/>
                          <w:szCs w:val="32"/>
                        </w:rPr>
                        <w:t>Information &amp; exercise booklet</w:t>
                      </w:r>
                    </w:sdtContent>
                  </w:sdt>
                </w:p>
                <w:p w14:paraId="0C5175B3" w14:textId="26B34F61" w:rsidR="00510C4A" w:rsidRDefault="00510C4A" w:rsidP="0059102B">
                  <w:pPr>
                    <w:pStyle w:val="Subtitle"/>
                  </w:pPr>
                </w:p>
              </w:tc>
            </w:tr>
          </w:tbl>
          <w:p w14:paraId="6F963E77" w14:textId="77777777" w:rsidR="00510C4A" w:rsidRDefault="00510C4A">
            <w:pPr>
              <w:pStyle w:val="NoSpacing"/>
            </w:pPr>
          </w:p>
        </w:tc>
      </w:tr>
    </w:tbl>
    <w:p w14:paraId="521ED4EB" w14:textId="77777777" w:rsidR="00510C4A" w:rsidRDefault="00510C4A">
      <w:pPr>
        <w:pStyle w:val="NoSpacing"/>
      </w:pPr>
    </w:p>
    <w:tbl>
      <w:tblPr>
        <w:tblW w:w="0" w:type="auto"/>
        <w:tblCellMar>
          <w:left w:w="0" w:type="dxa"/>
          <w:right w:w="0" w:type="dxa"/>
        </w:tblCellMar>
        <w:tblLook w:val="04A0" w:firstRow="1" w:lastRow="0" w:firstColumn="1" w:lastColumn="0" w:noHBand="0" w:noVBand="1"/>
        <w:tblDescription w:val="Page layout for 2 interior booklet pages"/>
      </w:tblPr>
      <w:tblGrid>
        <w:gridCol w:w="6192"/>
        <w:gridCol w:w="864"/>
        <w:gridCol w:w="864"/>
        <w:gridCol w:w="6192"/>
      </w:tblGrid>
      <w:tr w:rsidR="00510C4A" w14:paraId="6D79BE1F" w14:textId="77777777" w:rsidTr="00B3719A">
        <w:trPr>
          <w:trHeight w:hRule="exact" w:val="9792"/>
        </w:trPr>
        <w:tc>
          <w:tcPr>
            <w:tcW w:w="6192" w:type="dxa"/>
          </w:tcPr>
          <w:p w14:paraId="03DB1510" w14:textId="0F748282" w:rsidR="00510C4A" w:rsidRDefault="00DD7799">
            <w:pPr>
              <w:pStyle w:val="TOCHeading"/>
            </w:pPr>
            <w:r>
              <w:lastRenderedPageBreak/>
              <w:t>Table of Contents</w:t>
            </w:r>
            <w:bookmarkStart w:id="1" w:name="_GoBack"/>
            <w:bookmarkEnd w:id="1"/>
          </w:p>
          <w:p w14:paraId="06C3CA8D" w14:textId="3DE51151" w:rsidR="00510C4A" w:rsidRDefault="00AA2086">
            <w:pPr>
              <w:pStyle w:val="TOC1"/>
              <w:rPr>
                <w:rStyle w:val="TOCNumbers"/>
              </w:rPr>
            </w:pPr>
            <w:r>
              <w:t>Introduction</w:t>
            </w:r>
            <w:r w:rsidR="00DD7799">
              <w:tab/>
            </w:r>
            <w:r w:rsidR="00DD7799">
              <w:rPr>
                <w:rStyle w:val="TOCNumbers"/>
              </w:rPr>
              <w:t>1</w:t>
            </w:r>
          </w:p>
          <w:p w14:paraId="203E3E7E" w14:textId="0EB89D86" w:rsidR="00510C4A" w:rsidRDefault="00AA2086">
            <w:pPr>
              <w:pStyle w:val="TOC1"/>
            </w:pPr>
            <w:r>
              <w:t>Physical Activity</w:t>
            </w:r>
            <w:r w:rsidR="00DD7799">
              <w:tab/>
            </w:r>
            <w:r w:rsidR="00DD7799">
              <w:rPr>
                <w:rStyle w:val="TOCNumbers"/>
              </w:rPr>
              <w:t>2</w:t>
            </w:r>
          </w:p>
          <w:p w14:paraId="068AB65F" w14:textId="108E007C" w:rsidR="00AA2086" w:rsidRDefault="00AA2086" w:rsidP="00FA3A6B">
            <w:pPr>
              <w:pStyle w:val="TOC2"/>
              <w:ind w:left="0"/>
              <w:rPr>
                <w:rStyle w:val="TOCNumbers"/>
              </w:rPr>
            </w:pPr>
            <w:r>
              <w:t>How much?</w:t>
            </w:r>
            <w:r w:rsidR="00DD7799">
              <w:tab/>
            </w:r>
            <w:r w:rsidR="00DD7799">
              <w:rPr>
                <w:rStyle w:val="TOCNumbers"/>
              </w:rPr>
              <w:t>2</w:t>
            </w:r>
          </w:p>
          <w:p w14:paraId="3FF3068D" w14:textId="2894C61D" w:rsidR="00FA3A6B" w:rsidRDefault="00FA3A6B" w:rsidP="00FA3A6B">
            <w:pPr>
              <w:pStyle w:val="TOC1"/>
            </w:pPr>
            <w:r>
              <w:t>How hard should I exercise?</w:t>
            </w:r>
            <w:r>
              <w:tab/>
            </w:r>
            <w:r>
              <w:rPr>
                <w:rStyle w:val="TOCNumbers"/>
              </w:rPr>
              <w:t>3</w:t>
            </w:r>
          </w:p>
          <w:p w14:paraId="7847C39D" w14:textId="77777777" w:rsidR="00FA3A6B" w:rsidRDefault="00FA3A6B" w:rsidP="00FA3A6B">
            <w:pPr>
              <w:pStyle w:val="TOC1"/>
              <w:rPr>
                <w:rStyle w:val="TOCNumbers"/>
              </w:rPr>
            </w:pPr>
            <w:r>
              <w:t>Incidental exercise</w:t>
            </w:r>
            <w:r>
              <w:tab/>
            </w:r>
            <w:r>
              <w:rPr>
                <w:rStyle w:val="TOCNumbers"/>
              </w:rPr>
              <w:t>3</w:t>
            </w:r>
          </w:p>
          <w:p w14:paraId="7028E76B" w14:textId="74284F53" w:rsidR="00FA3A6B" w:rsidRPr="00FA3A6B" w:rsidRDefault="00AA2086" w:rsidP="00FA3A6B">
            <w:pPr>
              <w:pStyle w:val="TOC1"/>
              <w:rPr>
                <w:rStyle w:val="TOCNumbers"/>
                <w:b w:val="0"/>
                <w:bCs w:val="0"/>
                <w:color w:val="595959" w:themeColor="text1" w:themeTint="A6"/>
                <w:sz w:val="20"/>
                <w:szCs w:val="20"/>
              </w:rPr>
            </w:pPr>
            <w:r>
              <w:t>Benefits</w:t>
            </w:r>
            <w:r w:rsidR="00DD7799">
              <w:tab/>
            </w:r>
            <w:r w:rsidR="00FA3A6B">
              <w:rPr>
                <w:rStyle w:val="TOCNumbers"/>
              </w:rPr>
              <w:t>4</w:t>
            </w:r>
          </w:p>
          <w:p w14:paraId="1EE0439B" w14:textId="3B3C9C64" w:rsidR="00FA3A6B" w:rsidRDefault="00AA2086" w:rsidP="00FA3A6B">
            <w:pPr>
              <w:pStyle w:val="TOC2"/>
              <w:ind w:left="0"/>
              <w:rPr>
                <w:rStyle w:val="TOCNumbers"/>
              </w:rPr>
            </w:pPr>
            <w:r>
              <w:t>Examples of aerobic physical activity...............................</w:t>
            </w:r>
            <w:r w:rsidR="00FA3A6B">
              <w:t>..</w:t>
            </w:r>
            <w:r>
              <w:t>..</w:t>
            </w:r>
            <w:r w:rsidR="00FA3A6B">
              <w:t>..</w:t>
            </w:r>
            <w:r>
              <w:t>..</w:t>
            </w:r>
            <w:r w:rsidR="00FA3A6B">
              <w:t>.</w:t>
            </w:r>
            <w:r>
              <w:t>...........................</w:t>
            </w:r>
            <w:r>
              <w:rPr>
                <w:rStyle w:val="TOCNumbers"/>
              </w:rPr>
              <w:t xml:space="preserve"> </w:t>
            </w:r>
            <w:r w:rsidR="00FA3A6B">
              <w:rPr>
                <w:rStyle w:val="TOCNumbers"/>
              </w:rPr>
              <w:t>4</w:t>
            </w:r>
          </w:p>
          <w:p w14:paraId="62A9BA2F" w14:textId="25FB3370" w:rsidR="00510C4A" w:rsidRPr="00FA3A6B" w:rsidRDefault="00FA3A6B" w:rsidP="00FA3A6B">
            <w:pPr>
              <w:pStyle w:val="TOC2"/>
              <w:ind w:left="0"/>
              <w:rPr>
                <w:b/>
                <w:bCs/>
                <w:color w:val="E32D91" w:themeColor="accent1"/>
                <w:sz w:val="28"/>
                <w:szCs w:val="28"/>
              </w:rPr>
            </w:pPr>
            <w:r>
              <w:t>Physical activity for you</w:t>
            </w:r>
            <w:r w:rsidR="00DD7799">
              <w:tab/>
            </w:r>
            <w:r>
              <w:rPr>
                <w:rStyle w:val="TOCNumbers"/>
              </w:rPr>
              <w:t>5</w:t>
            </w:r>
          </w:p>
          <w:p w14:paraId="24587A36" w14:textId="2B0FFD0A" w:rsidR="00510C4A" w:rsidRDefault="005D12A0">
            <w:pPr>
              <w:pStyle w:val="TOC1"/>
              <w:rPr>
                <w:rStyle w:val="TOCNumbers"/>
              </w:rPr>
            </w:pPr>
            <w:r>
              <w:t>Working towards the guidelines</w:t>
            </w:r>
            <w:r w:rsidR="00DD7799">
              <w:tab/>
            </w:r>
            <w:r w:rsidR="00FA3A6B">
              <w:rPr>
                <w:rStyle w:val="TOCNumbers"/>
              </w:rPr>
              <w:t>6</w:t>
            </w:r>
          </w:p>
          <w:p w14:paraId="246FCF12" w14:textId="12E40BF6" w:rsidR="000551F7" w:rsidRDefault="000551F7" w:rsidP="000551F7">
            <w:pPr>
              <w:pStyle w:val="TOC1"/>
              <w:rPr>
                <w:rStyle w:val="TOCNumbers"/>
              </w:rPr>
            </w:pPr>
            <w:r>
              <w:t>SMART Goals: Goal-setting criteria</w:t>
            </w:r>
            <w:r>
              <w:tab/>
            </w:r>
            <w:r w:rsidR="00FA3A6B">
              <w:rPr>
                <w:rStyle w:val="TOCNumbers"/>
              </w:rPr>
              <w:t>7</w:t>
            </w:r>
          </w:p>
          <w:p w14:paraId="0CAF0162" w14:textId="3E389D73" w:rsidR="00705182" w:rsidRDefault="00705182" w:rsidP="00705182">
            <w:pPr>
              <w:pStyle w:val="TOC1"/>
              <w:rPr>
                <w:rStyle w:val="TOCNumbers"/>
              </w:rPr>
            </w:pPr>
            <w:r>
              <w:t>Setting your own goals: Short-term goals</w:t>
            </w:r>
            <w:r>
              <w:tab/>
            </w:r>
            <w:r w:rsidR="00FA3A6B">
              <w:rPr>
                <w:rStyle w:val="TOCNumbers"/>
              </w:rPr>
              <w:t>8</w:t>
            </w:r>
          </w:p>
          <w:p w14:paraId="7B4B89CE" w14:textId="370D93BE" w:rsidR="00705182" w:rsidRDefault="00705182" w:rsidP="00705182">
            <w:pPr>
              <w:pStyle w:val="TOC1"/>
              <w:rPr>
                <w:rStyle w:val="TOCNumbers"/>
              </w:rPr>
            </w:pPr>
            <w:r>
              <w:t>Setting your own goals: Long-term goals</w:t>
            </w:r>
            <w:r>
              <w:tab/>
            </w:r>
            <w:r w:rsidR="00FA3A6B">
              <w:rPr>
                <w:rStyle w:val="TOCNumbers"/>
              </w:rPr>
              <w:t>9</w:t>
            </w:r>
          </w:p>
          <w:p w14:paraId="093AE07A" w14:textId="626CFC34" w:rsidR="003E325E" w:rsidRDefault="00FA3A6B" w:rsidP="003E325E">
            <w:pPr>
              <w:pStyle w:val="TOC1"/>
              <w:rPr>
                <w:rStyle w:val="TOCNumbers"/>
              </w:rPr>
            </w:pPr>
            <w:r>
              <w:t>Action planning</w:t>
            </w:r>
            <w:r w:rsidR="003E325E">
              <w:tab/>
            </w:r>
            <w:r>
              <w:rPr>
                <w:rStyle w:val="TOCNumbers"/>
              </w:rPr>
              <w:t>10</w:t>
            </w:r>
          </w:p>
          <w:p w14:paraId="60C01DD2" w14:textId="2E115368" w:rsidR="003E325E" w:rsidRDefault="003E325E" w:rsidP="003E325E">
            <w:pPr>
              <w:pStyle w:val="TOC1"/>
              <w:rPr>
                <w:rStyle w:val="TOCNumbers"/>
              </w:rPr>
            </w:pPr>
            <w:r>
              <w:t>Barriers</w:t>
            </w:r>
            <w:r>
              <w:tab/>
            </w:r>
            <w:r w:rsidR="00B3719A">
              <w:rPr>
                <w:rStyle w:val="TOCNumbers"/>
              </w:rPr>
              <w:t>11</w:t>
            </w:r>
          </w:p>
          <w:p w14:paraId="265A6310" w14:textId="5AD67444" w:rsidR="00B3719A" w:rsidRDefault="00B3719A" w:rsidP="00B3719A">
            <w:pPr>
              <w:pStyle w:val="TOC1"/>
              <w:rPr>
                <w:rStyle w:val="TOCNumbers"/>
              </w:rPr>
            </w:pPr>
            <w:r>
              <w:t>Rewards</w:t>
            </w:r>
            <w:r>
              <w:tab/>
            </w:r>
            <w:r>
              <w:rPr>
                <w:rStyle w:val="TOCNumbers"/>
              </w:rPr>
              <w:t>12</w:t>
            </w:r>
          </w:p>
          <w:p w14:paraId="70372ADE" w14:textId="05E9202E" w:rsidR="00B3719A" w:rsidRPr="00B3719A" w:rsidRDefault="00B3719A" w:rsidP="00B3719A">
            <w:pPr>
              <w:pStyle w:val="TOC1"/>
              <w:rPr>
                <w:b/>
                <w:bCs/>
                <w:color w:val="E32D91" w:themeColor="accent1"/>
                <w:sz w:val="28"/>
                <w:szCs w:val="28"/>
              </w:rPr>
            </w:pPr>
            <w:r>
              <w:t>Rewards for you</w:t>
            </w:r>
            <w:r>
              <w:tab/>
            </w:r>
            <w:r>
              <w:rPr>
                <w:rStyle w:val="TOCNumbers"/>
              </w:rPr>
              <w:t>13</w:t>
            </w:r>
          </w:p>
          <w:p w14:paraId="07A366F6" w14:textId="19C11838" w:rsidR="00D565CF" w:rsidRDefault="005A277A" w:rsidP="00D565CF">
            <w:pPr>
              <w:pStyle w:val="TOC1"/>
              <w:rPr>
                <w:rStyle w:val="TOCNumbers"/>
              </w:rPr>
            </w:pPr>
            <w:r>
              <w:t>Resources</w:t>
            </w:r>
            <w:r w:rsidR="00D565CF">
              <w:tab/>
            </w:r>
            <w:r w:rsidR="00B3719A">
              <w:rPr>
                <w:rStyle w:val="TOCNumbers"/>
              </w:rPr>
              <w:t>14</w:t>
            </w:r>
          </w:p>
          <w:p w14:paraId="15A24147" w14:textId="77777777" w:rsidR="00705182" w:rsidRPr="00705182" w:rsidRDefault="00705182" w:rsidP="00705182"/>
          <w:p w14:paraId="34CA272B" w14:textId="56C56BDE" w:rsidR="00510C4A" w:rsidRDefault="00510C4A">
            <w:pPr>
              <w:pStyle w:val="TOC1"/>
            </w:pPr>
          </w:p>
        </w:tc>
        <w:tc>
          <w:tcPr>
            <w:tcW w:w="864" w:type="dxa"/>
          </w:tcPr>
          <w:p w14:paraId="4A4D6DEB" w14:textId="77777777" w:rsidR="00510C4A" w:rsidRDefault="00510C4A">
            <w:pPr>
              <w:pStyle w:val="NoSpacing"/>
            </w:pPr>
          </w:p>
        </w:tc>
        <w:tc>
          <w:tcPr>
            <w:tcW w:w="864" w:type="dxa"/>
          </w:tcPr>
          <w:p w14:paraId="177EAD49" w14:textId="77777777" w:rsidR="00510C4A" w:rsidRDefault="00510C4A">
            <w:pPr>
              <w:pStyle w:val="NoSpacing"/>
            </w:pPr>
          </w:p>
        </w:tc>
        <w:tc>
          <w:tcPr>
            <w:tcW w:w="6192" w:type="dxa"/>
          </w:tcPr>
          <w:p w14:paraId="71CA85FC" w14:textId="080E351B" w:rsidR="00510C4A" w:rsidRDefault="004148FB">
            <w:pPr>
              <w:pStyle w:val="Heading1"/>
            </w:pPr>
            <w:r>
              <w:t>Goal-setting</w:t>
            </w:r>
            <w:r w:rsidR="00C06D6E">
              <w:t xml:space="preserve"> </w:t>
            </w:r>
            <w:r w:rsidR="00EB1AA4">
              <w:t>criteria</w:t>
            </w:r>
          </w:p>
          <w:p w14:paraId="3E1D72EF" w14:textId="77777777" w:rsidR="008B31BE" w:rsidRDefault="00A07721">
            <w:pPr>
              <w:pStyle w:val="Heading2"/>
            </w:pPr>
            <w:r>
              <w:t xml:space="preserve">Forming realistic and </w:t>
            </w:r>
            <w:r w:rsidR="001F0882">
              <w:t xml:space="preserve">specific goals for physical activity can be </w:t>
            </w:r>
            <w:r w:rsidR="008B31BE">
              <w:t>an effective step towards living a healthier life.</w:t>
            </w:r>
          </w:p>
          <w:p w14:paraId="42535238" w14:textId="77777777" w:rsidR="008B31BE" w:rsidRDefault="008B31BE">
            <w:pPr>
              <w:pStyle w:val="Heading2"/>
            </w:pPr>
          </w:p>
          <w:p w14:paraId="118603C4" w14:textId="2C8E38E5" w:rsidR="008B31BE" w:rsidRDefault="00186CF1">
            <w:pPr>
              <w:pStyle w:val="Heading2"/>
            </w:pPr>
            <w:r>
              <w:t>Effective goals must be SMART.</w:t>
            </w:r>
          </w:p>
          <w:p w14:paraId="57ADA7EE" w14:textId="77777777" w:rsidR="00E2043D" w:rsidRDefault="00E2043D" w:rsidP="00E2043D">
            <w:pPr>
              <w:rPr>
                <w:rFonts w:asciiTheme="majorHAnsi" w:hAnsiTheme="majorHAnsi"/>
                <w:b/>
                <w:color w:val="E32D91" w:themeColor="accent1"/>
                <w:sz w:val="28"/>
                <w:szCs w:val="28"/>
              </w:rPr>
            </w:pPr>
            <w:r w:rsidRPr="00E2043D">
              <w:rPr>
                <w:rFonts w:asciiTheme="majorHAnsi" w:hAnsiTheme="majorHAnsi"/>
                <w:b/>
                <w:color w:val="E32D91" w:themeColor="accent1"/>
                <w:sz w:val="28"/>
                <w:szCs w:val="28"/>
              </w:rPr>
              <w:t>S</w:t>
            </w:r>
            <w:r>
              <w:rPr>
                <w:rFonts w:asciiTheme="majorHAnsi" w:hAnsiTheme="majorHAnsi"/>
                <w:b/>
                <w:color w:val="E32D91" w:themeColor="accent1"/>
                <w:sz w:val="28"/>
                <w:szCs w:val="28"/>
              </w:rPr>
              <w:t>pecific</w:t>
            </w:r>
          </w:p>
          <w:p w14:paraId="4BA4F3E6" w14:textId="71DA8D31" w:rsidR="00E2043D" w:rsidRPr="005860D7" w:rsidRDefault="005860D7" w:rsidP="00E2043D">
            <w:r>
              <w:t>Exactly what do you wish to accomplish? (Who, what, when, where, how)</w:t>
            </w:r>
          </w:p>
          <w:p w14:paraId="72A2E3A5" w14:textId="27D89A7D" w:rsidR="00E2043D" w:rsidRDefault="00E2043D" w:rsidP="00E2043D">
            <w:pPr>
              <w:rPr>
                <w:rFonts w:asciiTheme="majorHAnsi" w:hAnsiTheme="majorHAnsi"/>
                <w:b/>
                <w:color w:val="E32D91" w:themeColor="accent1"/>
                <w:sz w:val="28"/>
                <w:szCs w:val="28"/>
              </w:rPr>
            </w:pPr>
            <w:r w:rsidRPr="00E2043D">
              <w:rPr>
                <w:rFonts w:asciiTheme="majorHAnsi" w:hAnsiTheme="majorHAnsi"/>
                <w:b/>
                <w:color w:val="E32D91" w:themeColor="accent1"/>
                <w:sz w:val="28"/>
                <w:szCs w:val="28"/>
              </w:rPr>
              <w:t>M</w:t>
            </w:r>
            <w:r>
              <w:rPr>
                <w:rFonts w:asciiTheme="majorHAnsi" w:hAnsiTheme="majorHAnsi"/>
                <w:b/>
                <w:color w:val="E32D91" w:themeColor="accent1"/>
                <w:sz w:val="28"/>
                <w:szCs w:val="28"/>
              </w:rPr>
              <w:t>easurable</w:t>
            </w:r>
          </w:p>
          <w:p w14:paraId="68678CCE" w14:textId="6E84C7F5" w:rsidR="005860D7" w:rsidRPr="005860D7" w:rsidRDefault="005860D7" w:rsidP="00E2043D">
            <w:r>
              <w:t>How will you measure progress towards the goal? How will you know on</w:t>
            </w:r>
            <w:r w:rsidR="001470B2">
              <w:t>ce you have achieved this goal?</w:t>
            </w:r>
            <w:r w:rsidR="009B47B1">
              <w:t xml:space="preserve"> How many minutes/times/days are you aiming for?</w:t>
            </w:r>
          </w:p>
          <w:p w14:paraId="2F1426AD" w14:textId="465F59C2" w:rsidR="00E2043D" w:rsidRDefault="00E2043D" w:rsidP="00E2043D">
            <w:pPr>
              <w:rPr>
                <w:rFonts w:asciiTheme="majorHAnsi" w:hAnsiTheme="majorHAnsi"/>
                <w:b/>
                <w:color w:val="E32D91" w:themeColor="accent1"/>
                <w:sz w:val="28"/>
                <w:szCs w:val="28"/>
              </w:rPr>
            </w:pPr>
            <w:r w:rsidRPr="00E2043D">
              <w:rPr>
                <w:rFonts w:asciiTheme="majorHAnsi" w:hAnsiTheme="majorHAnsi"/>
                <w:b/>
                <w:color w:val="E32D91" w:themeColor="accent1"/>
                <w:sz w:val="28"/>
                <w:szCs w:val="28"/>
              </w:rPr>
              <w:t>A</w:t>
            </w:r>
            <w:r>
              <w:rPr>
                <w:rFonts w:asciiTheme="majorHAnsi" w:hAnsiTheme="majorHAnsi"/>
                <w:b/>
                <w:color w:val="E32D91" w:themeColor="accent1"/>
                <w:sz w:val="28"/>
                <w:szCs w:val="28"/>
              </w:rPr>
              <w:t>chievable</w:t>
            </w:r>
          </w:p>
          <w:p w14:paraId="789C364C" w14:textId="2EDDDEEA" w:rsidR="005860D7" w:rsidRPr="001470B2" w:rsidRDefault="009E0749" w:rsidP="00E2043D">
            <w:r>
              <w:t>Are you realistically able to achieve this goal in the time frame you have specified?</w:t>
            </w:r>
            <w:r w:rsidR="009B47B1">
              <w:t xml:space="preserve"> Do you have the means necessary, and is your body capable?</w:t>
            </w:r>
          </w:p>
          <w:p w14:paraId="07D3515D" w14:textId="24B58A93" w:rsidR="00E2043D" w:rsidRDefault="00E2043D" w:rsidP="00E2043D">
            <w:pPr>
              <w:rPr>
                <w:rFonts w:asciiTheme="majorHAnsi" w:hAnsiTheme="majorHAnsi"/>
                <w:b/>
                <w:color w:val="E32D91" w:themeColor="accent1"/>
                <w:sz w:val="28"/>
                <w:szCs w:val="28"/>
              </w:rPr>
            </w:pPr>
            <w:r w:rsidRPr="00E2043D">
              <w:rPr>
                <w:rFonts w:asciiTheme="majorHAnsi" w:hAnsiTheme="majorHAnsi"/>
                <w:b/>
                <w:color w:val="E32D91" w:themeColor="accent1"/>
                <w:sz w:val="28"/>
                <w:szCs w:val="28"/>
              </w:rPr>
              <w:t>R</w:t>
            </w:r>
            <w:r w:rsidR="005860D7">
              <w:rPr>
                <w:rFonts w:asciiTheme="majorHAnsi" w:hAnsiTheme="majorHAnsi"/>
                <w:b/>
                <w:color w:val="E32D91" w:themeColor="accent1"/>
                <w:sz w:val="28"/>
                <w:szCs w:val="28"/>
              </w:rPr>
              <w:t>elevant</w:t>
            </w:r>
          </w:p>
          <w:p w14:paraId="3B9F0F0E" w14:textId="22A8A847" w:rsidR="009E0749" w:rsidRPr="009E0749" w:rsidRDefault="009E0749" w:rsidP="00E2043D">
            <w:r>
              <w:t>How does this goal align with your long-term plans? Is it worthwhile?</w:t>
            </w:r>
            <w:r w:rsidR="009B47B1">
              <w:t xml:space="preserve"> Will this goal fit with your lifestyle?</w:t>
            </w:r>
          </w:p>
          <w:p w14:paraId="6494789D" w14:textId="77777777" w:rsidR="00E2043D" w:rsidRDefault="00E2043D" w:rsidP="00E2043D">
            <w:pPr>
              <w:rPr>
                <w:rFonts w:asciiTheme="majorHAnsi" w:hAnsiTheme="majorHAnsi"/>
                <w:b/>
                <w:color w:val="E32D91" w:themeColor="accent1"/>
                <w:sz w:val="28"/>
                <w:szCs w:val="28"/>
              </w:rPr>
            </w:pPr>
            <w:r w:rsidRPr="00E2043D">
              <w:rPr>
                <w:rFonts w:asciiTheme="majorHAnsi" w:hAnsiTheme="majorHAnsi"/>
                <w:b/>
                <w:color w:val="E32D91" w:themeColor="accent1"/>
                <w:sz w:val="28"/>
                <w:szCs w:val="28"/>
              </w:rPr>
              <w:t>T</w:t>
            </w:r>
            <w:r>
              <w:rPr>
                <w:rFonts w:asciiTheme="majorHAnsi" w:hAnsiTheme="majorHAnsi"/>
                <w:b/>
                <w:color w:val="E32D91" w:themeColor="accent1"/>
                <w:sz w:val="28"/>
                <w:szCs w:val="28"/>
              </w:rPr>
              <w:t>ime-oriented</w:t>
            </w:r>
          </w:p>
          <w:p w14:paraId="6D90F7A7" w14:textId="79D2248A" w:rsidR="009E0749" w:rsidRPr="009E0749" w:rsidRDefault="007D03C0" w:rsidP="00E2043D">
            <w:r>
              <w:t xml:space="preserve">How long will it take you? </w:t>
            </w:r>
            <w:r w:rsidR="009E0749">
              <w:t>Does your goal include a</w:t>
            </w:r>
            <w:r w:rsidR="00D816D8">
              <w:t xml:space="preserve"> realistic</w:t>
            </w:r>
            <w:r w:rsidR="009E0749">
              <w:t xml:space="preserve"> timeframe</w:t>
            </w:r>
            <w:r w:rsidR="00D816D8">
              <w:t>?</w:t>
            </w:r>
          </w:p>
        </w:tc>
      </w:tr>
      <w:tr w:rsidR="00510C4A" w14:paraId="5A40B498" w14:textId="77777777" w:rsidTr="00B3719A">
        <w:trPr>
          <w:trHeight w:hRule="exact" w:val="504"/>
        </w:trPr>
        <w:tc>
          <w:tcPr>
            <w:tcW w:w="6192" w:type="dxa"/>
            <w:vAlign w:val="bottom"/>
          </w:tcPr>
          <w:p w14:paraId="727FA039" w14:textId="122DAB94" w:rsidR="00510C4A" w:rsidRDefault="00510C4A">
            <w:pPr>
              <w:pStyle w:val="NoSpacing"/>
              <w:rPr>
                <w:rStyle w:val="PageNumber"/>
              </w:rPr>
            </w:pPr>
          </w:p>
        </w:tc>
        <w:tc>
          <w:tcPr>
            <w:tcW w:w="864" w:type="dxa"/>
            <w:vAlign w:val="bottom"/>
          </w:tcPr>
          <w:p w14:paraId="25329961" w14:textId="77777777" w:rsidR="00510C4A" w:rsidRDefault="00510C4A">
            <w:pPr>
              <w:pStyle w:val="NoSpacing"/>
            </w:pPr>
          </w:p>
        </w:tc>
        <w:tc>
          <w:tcPr>
            <w:tcW w:w="864" w:type="dxa"/>
            <w:vAlign w:val="bottom"/>
          </w:tcPr>
          <w:p w14:paraId="2132DCA8" w14:textId="77777777" w:rsidR="00510C4A" w:rsidRDefault="00510C4A">
            <w:pPr>
              <w:pStyle w:val="NoSpacing"/>
            </w:pPr>
          </w:p>
        </w:tc>
        <w:tc>
          <w:tcPr>
            <w:tcW w:w="6192" w:type="dxa"/>
            <w:vAlign w:val="bottom"/>
          </w:tcPr>
          <w:p w14:paraId="3747D846" w14:textId="62B157FE" w:rsidR="00510C4A" w:rsidRDefault="009C577A">
            <w:pPr>
              <w:pStyle w:val="NoSpacing"/>
              <w:jc w:val="right"/>
              <w:rPr>
                <w:rStyle w:val="PageNumber"/>
              </w:rPr>
            </w:pPr>
            <w:r>
              <w:rPr>
                <w:rStyle w:val="PageNumber"/>
              </w:rPr>
              <w:t>7</w:t>
            </w:r>
          </w:p>
        </w:tc>
      </w:tr>
    </w:tbl>
    <w:p w14:paraId="7F5D09C6" w14:textId="77777777" w:rsidR="00510C4A" w:rsidRDefault="00510C4A">
      <w:pPr>
        <w:pStyle w:val="NoSpacing"/>
      </w:pPr>
    </w:p>
    <w:tbl>
      <w:tblPr>
        <w:tblW w:w="0" w:type="auto"/>
        <w:tblCellMar>
          <w:left w:w="0" w:type="dxa"/>
          <w:right w:w="0" w:type="dxa"/>
        </w:tblCellMar>
        <w:tblLook w:val="04A0" w:firstRow="1" w:lastRow="0" w:firstColumn="1" w:lastColumn="0" w:noHBand="0" w:noVBand="1"/>
        <w:tblDescription w:val="Page layout for 2 interior booklet pages"/>
      </w:tblPr>
      <w:tblGrid>
        <w:gridCol w:w="6192"/>
        <w:gridCol w:w="864"/>
        <w:gridCol w:w="864"/>
        <w:gridCol w:w="6192"/>
      </w:tblGrid>
      <w:tr w:rsidR="00510C4A" w14:paraId="4750F60E" w14:textId="77777777" w:rsidTr="00497D0E">
        <w:trPr>
          <w:trHeight w:hRule="exact" w:val="9792"/>
        </w:trPr>
        <w:tc>
          <w:tcPr>
            <w:tcW w:w="6192" w:type="dxa"/>
          </w:tcPr>
          <w:p w14:paraId="23B3E2C0" w14:textId="470EB40B" w:rsidR="006E2DB5" w:rsidRPr="006E2DB5" w:rsidRDefault="00D429C5" w:rsidP="006E2DB5">
            <w:pPr>
              <w:pStyle w:val="Heading1"/>
            </w:pPr>
            <w:r>
              <w:t>Working towards the guidelines</w:t>
            </w:r>
          </w:p>
          <w:p w14:paraId="5E95B263" w14:textId="24D7B144" w:rsidR="00BA4D4E" w:rsidRDefault="004A3A42" w:rsidP="00730C88">
            <w:pPr>
              <w:spacing w:after="200" w:line="264" w:lineRule="auto"/>
            </w:pPr>
            <w:r>
              <w:t xml:space="preserve">Despite the benefits of physical activity for </w:t>
            </w:r>
            <w:r w:rsidR="009969D7">
              <w:t>improving health</w:t>
            </w:r>
            <w:r>
              <w:t xml:space="preserve"> and preventing cancer recurrence, f</w:t>
            </w:r>
            <w:r w:rsidR="00E64124">
              <w:t>ew cancer survivors are currently meeting the recommended physical activity guidelines</w:t>
            </w:r>
            <w:r w:rsidR="00BD6710">
              <w:t xml:space="preserve">. Cancer survivors are at increased risk of secondary cancers, cardiovascular disease and other </w:t>
            </w:r>
            <w:r w:rsidR="00447F14">
              <w:t>health risks</w:t>
            </w:r>
            <w:r w:rsidR="00BD6710">
              <w:t xml:space="preserve"> compared to those without a canc</w:t>
            </w:r>
            <w:r w:rsidR="009128DE">
              <w:t>er history</w:t>
            </w:r>
            <w:r w:rsidR="00BD6710">
              <w:t xml:space="preserve">. </w:t>
            </w:r>
          </w:p>
          <w:p w14:paraId="2E19A98A" w14:textId="691E1B3A" w:rsidR="00510C4A" w:rsidRDefault="00BD6EB8" w:rsidP="00730C88">
            <w:pPr>
              <w:spacing w:after="200" w:line="264" w:lineRule="auto"/>
            </w:pPr>
            <w:r>
              <w:t>Health behaviour interventions that incorporate psychological components such as goal-setting, group and peer interactions, counselling and feedback to influence behaviour change h</w:t>
            </w:r>
            <w:r w:rsidR="009128DE">
              <w:t>ave yielded promising findings.</w:t>
            </w:r>
            <w:r>
              <w:t xml:space="preserve"> </w:t>
            </w:r>
          </w:p>
          <w:p w14:paraId="1A1DF11A" w14:textId="29840078" w:rsidR="006E2DB5" w:rsidRDefault="00C94FDE" w:rsidP="00730C88">
            <w:pPr>
              <w:spacing w:after="200" w:line="264" w:lineRule="auto"/>
            </w:pPr>
            <w:r>
              <w:rPr>
                <w:rFonts w:ascii="Helvetica" w:hAnsi="Helvetica" w:cs="Helvetica"/>
                <w:noProof/>
                <w:color w:val="auto"/>
                <w:sz w:val="24"/>
                <w:szCs w:val="24"/>
                <w:lang w:val="en-GB" w:eastAsia="en-GB"/>
              </w:rPr>
              <w:drawing>
                <wp:anchor distT="0" distB="0" distL="114300" distR="114300" simplePos="0" relativeHeight="251665408" behindDoc="0" locked="0" layoutInCell="1" allowOverlap="1" wp14:anchorId="0BA09A3B" wp14:editId="61C6FEB1">
                  <wp:simplePos x="0" y="0"/>
                  <wp:positionH relativeFrom="column">
                    <wp:posOffset>645160</wp:posOffset>
                  </wp:positionH>
                  <wp:positionV relativeFrom="paragraph">
                    <wp:posOffset>1270</wp:posOffset>
                  </wp:positionV>
                  <wp:extent cx="2169160" cy="1445895"/>
                  <wp:effectExtent l="0" t="0" r="0" b="1905"/>
                  <wp:wrapTight wrapText="bothSides">
                    <wp:wrapPolygon edited="0">
                      <wp:start x="0" y="0"/>
                      <wp:lineTo x="0" y="21249"/>
                      <wp:lineTo x="21246" y="21249"/>
                      <wp:lineTo x="21246"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69160" cy="14458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E752AB" w14:textId="45C530CC" w:rsidR="006E2DB5" w:rsidRDefault="006E2DB5" w:rsidP="00730C88">
            <w:pPr>
              <w:spacing w:after="200" w:line="264" w:lineRule="auto"/>
            </w:pPr>
          </w:p>
          <w:p w14:paraId="045B52BA" w14:textId="404A8FBE" w:rsidR="006E2DB5" w:rsidRDefault="006E2DB5" w:rsidP="00730C88">
            <w:pPr>
              <w:spacing w:after="200" w:line="264" w:lineRule="auto"/>
            </w:pPr>
          </w:p>
          <w:p w14:paraId="3E814C90" w14:textId="3D7BB232" w:rsidR="006E2DB5" w:rsidRDefault="006E2DB5" w:rsidP="00730C88">
            <w:pPr>
              <w:spacing w:after="200" w:line="264" w:lineRule="auto"/>
            </w:pPr>
          </w:p>
          <w:p w14:paraId="0163037D" w14:textId="16F9ECA7" w:rsidR="006E2DB5" w:rsidRDefault="006E2DB5" w:rsidP="00730C88">
            <w:pPr>
              <w:spacing w:after="200" w:line="264" w:lineRule="auto"/>
            </w:pPr>
          </w:p>
          <w:p w14:paraId="2989E315" w14:textId="3927CE0E" w:rsidR="00510C4A" w:rsidRDefault="00043E9C">
            <w:pPr>
              <w:pStyle w:val="Quote"/>
            </w:pPr>
            <w:r>
              <w:t xml:space="preserve">Employing psychological techniques such as goal-setting and self-monitoring can motivate survivors to increase their physical activity levels. </w:t>
            </w:r>
          </w:p>
          <w:p w14:paraId="5D7F682C" w14:textId="723C5FAB" w:rsidR="00510C4A" w:rsidRDefault="00510C4A"/>
        </w:tc>
        <w:tc>
          <w:tcPr>
            <w:tcW w:w="864" w:type="dxa"/>
          </w:tcPr>
          <w:p w14:paraId="7BCC4AFB" w14:textId="77777777" w:rsidR="00510C4A" w:rsidRDefault="00510C4A">
            <w:pPr>
              <w:pStyle w:val="NoSpacing"/>
            </w:pPr>
          </w:p>
        </w:tc>
        <w:tc>
          <w:tcPr>
            <w:tcW w:w="864" w:type="dxa"/>
          </w:tcPr>
          <w:p w14:paraId="676567B5" w14:textId="77777777" w:rsidR="00510C4A" w:rsidRDefault="00510C4A">
            <w:pPr>
              <w:pStyle w:val="NoSpacing"/>
            </w:pPr>
          </w:p>
        </w:tc>
        <w:tc>
          <w:tcPr>
            <w:tcW w:w="6192" w:type="dxa"/>
          </w:tcPr>
          <w:p w14:paraId="38487394" w14:textId="779A9D38" w:rsidR="00510C4A" w:rsidRDefault="00055D00">
            <w:pPr>
              <w:pStyle w:val="Heading1"/>
            </w:pPr>
            <w:r>
              <w:t>Introduction</w:t>
            </w:r>
          </w:p>
          <w:p w14:paraId="6B98BC77" w14:textId="17B3A7F5" w:rsidR="00497D0E" w:rsidRDefault="00A43BC2">
            <w:pPr>
              <w:pStyle w:val="Heading2"/>
            </w:pPr>
            <w:r>
              <w:t xml:space="preserve">This booklet has been designed to assist </w:t>
            </w:r>
            <w:r w:rsidR="0055579E">
              <w:t>individuals</w:t>
            </w:r>
            <w:r>
              <w:t xml:space="preserve"> who have been recruited into </w:t>
            </w:r>
            <w:r w:rsidR="0055346C">
              <w:t>our physical a</w:t>
            </w:r>
            <w:r w:rsidR="00AC2E7B">
              <w:t xml:space="preserve">ctivity </w:t>
            </w:r>
            <w:r w:rsidR="0055346C">
              <w:t>and cancer survivorship</w:t>
            </w:r>
            <w:r w:rsidR="00AC2E7B">
              <w:t xml:space="preserve"> trial</w:t>
            </w:r>
            <w:r w:rsidR="0055579E">
              <w:t>.</w:t>
            </w:r>
          </w:p>
          <w:p w14:paraId="63772C15" w14:textId="77777777" w:rsidR="00497D0E" w:rsidRDefault="00497D0E">
            <w:pPr>
              <w:pStyle w:val="Heading2"/>
            </w:pPr>
          </w:p>
          <w:p w14:paraId="4E86D306" w14:textId="0682711C" w:rsidR="00510C4A" w:rsidRDefault="00497D0E">
            <w:pPr>
              <w:pStyle w:val="Heading2"/>
            </w:pPr>
            <w:r>
              <w:t>Please</w:t>
            </w:r>
            <w:r w:rsidR="0055579E">
              <w:t xml:space="preserve"> use the following information and tools to help </w:t>
            </w:r>
            <w:r>
              <w:t>you</w:t>
            </w:r>
            <w:r w:rsidR="0055579E">
              <w:t xml:space="preserve"> set and work towards </w:t>
            </w:r>
            <w:r>
              <w:t>your</w:t>
            </w:r>
            <w:r w:rsidR="0055579E">
              <w:t xml:space="preserve"> physical activity goals. </w:t>
            </w:r>
          </w:p>
          <w:p w14:paraId="48255B61" w14:textId="12CCFEA8" w:rsidR="003111C6" w:rsidRPr="003111C6" w:rsidRDefault="006D25E4" w:rsidP="003111C6">
            <w:r>
              <w:rPr>
                <w:rFonts w:ascii="Helvetica" w:hAnsi="Helvetica" w:cs="Helvetica"/>
                <w:noProof/>
                <w:color w:val="auto"/>
                <w:sz w:val="24"/>
                <w:szCs w:val="24"/>
                <w:lang w:val="en-GB" w:eastAsia="en-GB"/>
              </w:rPr>
              <w:drawing>
                <wp:anchor distT="0" distB="0" distL="114300" distR="114300" simplePos="0" relativeHeight="251663360" behindDoc="0" locked="0" layoutInCell="1" allowOverlap="1" wp14:anchorId="3384DF25" wp14:editId="74D7B879">
                  <wp:simplePos x="0" y="0"/>
                  <wp:positionH relativeFrom="column">
                    <wp:posOffset>0</wp:posOffset>
                  </wp:positionH>
                  <wp:positionV relativeFrom="paragraph">
                    <wp:posOffset>438785</wp:posOffset>
                  </wp:positionV>
                  <wp:extent cx="3834765" cy="2517140"/>
                  <wp:effectExtent l="0" t="0" r="635" b="0"/>
                  <wp:wrapTight wrapText="bothSides">
                    <wp:wrapPolygon edited="0">
                      <wp:start x="0" y="0"/>
                      <wp:lineTo x="0" y="21360"/>
                      <wp:lineTo x="21461" y="21360"/>
                      <wp:lineTo x="21461"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34765" cy="25171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970BBB" w14:textId="218A8EFE" w:rsidR="00510C4A" w:rsidRDefault="00510C4A">
            <w:pPr>
              <w:pStyle w:val="Heading2"/>
            </w:pPr>
          </w:p>
          <w:p w14:paraId="3C5BF273" w14:textId="1582E7CD" w:rsidR="00510C4A" w:rsidRDefault="00510C4A">
            <w:pPr>
              <w:pStyle w:val="Heading2"/>
            </w:pPr>
          </w:p>
          <w:p w14:paraId="5205E5E2" w14:textId="311DE8CE" w:rsidR="00510C4A" w:rsidRDefault="00510C4A"/>
        </w:tc>
      </w:tr>
      <w:tr w:rsidR="00510C4A" w14:paraId="510D34B1" w14:textId="77777777" w:rsidTr="00497D0E">
        <w:trPr>
          <w:trHeight w:hRule="exact" w:val="504"/>
        </w:trPr>
        <w:tc>
          <w:tcPr>
            <w:tcW w:w="6192" w:type="dxa"/>
            <w:vAlign w:val="bottom"/>
          </w:tcPr>
          <w:p w14:paraId="07FC4098" w14:textId="665EDF21" w:rsidR="00510C4A" w:rsidRDefault="009C577A">
            <w:pPr>
              <w:pStyle w:val="NoSpacing"/>
              <w:rPr>
                <w:rStyle w:val="PageNumber"/>
              </w:rPr>
            </w:pPr>
            <w:r>
              <w:rPr>
                <w:rStyle w:val="PageNumber"/>
              </w:rPr>
              <w:t>6</w:t>
            </w:r>
          </w:p>
        </w:tc>
        <w:tc>
          <w:tcPr>
            <w:tcW w:w="864" w:type="dxa"/>
            <w:vAlign w:val="bottom"/>
          </w:tcPr>
          <w:p w14:paraId="7346C1F6" w14:textId="77777777" w:rsidR="00510C4A" w:rsidRDefault="00510C4A">
            <w:pPr>
              <w:pStyle w:val="NoSpacing"/>
            </w:pPr>
          </w:p>
        </w:tc>
        <w:tc>
          <w:tcPr>
            <w:tcW w:w="864" w:type="dxa"/>
            <w:vAlign w:val="bottom"/>
          </w:tcPr>
          <w:p w14:paraId="7C8BE3CA" w14:textId="77777777" w:rsidR="00510C4A" w:rsidRDefault="00510C4A">
            <w:pPr>
              <w:pStyle w:val="NoSpacing"/>
            </w:pPr>
          </w:p>
        </w:tc>
        <w:tc>
          <w:tcPr>
            <w:tcW w:w="6192" w:type="dxa"/>
            <w:vAlign w:val="bottom"/>
          </w:tcPr>
          <w:p w14:paraId="1DAEAC1A" w14:textId="77777777" w:rsidR="00510C4A" w:rsidRDefault="00DD7799">
            <w:pPr>
              <w:pStyle w:val="NoSpacing"/>
              <w:jc w:val="right"/>
              <w:rPr>
                <w:rStyle w:val="PageNumber"/>
              </w:rPr>
            </w:pPr>
            <w:r>
              <w:rPr>
                <w:rStyle w:val="PageNumber"/>
              </w:rPr>
              <w:t>1</w:t>
            </w:r>
          </w:p>
        </w:tc>
      </w:tr>
    </w:tbl>
    <w:p w14:paraId="02AB3C93" w14:textId="77777777" w:rsidR="00510C4A" w:rsidRDefault="00510C4A">
      <w:pPr>
        <w:pStyle w:val="NoSpacing"/>
      </w:pPr>
    </w:p>
    <w:tbl>
      <w:tblPr>
        <w:tblW w:w="13899" w:type="dxa"/>
        <w:tblCellMar>
          <w:left w:w="0" w:type="dxa"/>
          <w:right w:w="0" w:type="dxa"/>
        </w:tblCellMar>
        <w:tblLook w:val="04A0" w:firstRow="1" w:lastRow="0" w:firstColumn="1" w:lastColumn="0" w:noHBand="0" w:noVBand="1"/>
        <w:tblDescription w:val="Page layout for 2 interior booklet pages"/>
      </w:tblPr>
      <w:tblGrid>
        <w:gridCol w:w="6192"/>
        <w:gridCol w:w="864"/>
        <w:gridCol w:w="868"/>
        <w:gridCol w:w="5975"/>
      </w:tblGrid>
      <w:tr w:rsidR="00F1335C" w14:paraId="65B63C28" w14:textId="77777777" w:rsidTr="00CA4B36">
        <w:trPr>
          <w:trHeight w:hRule="exact" w:val="9853"/>
        </w:trPr>
        <w:tc>
          <w:tcPr>
            <w:tcW w:w="6192" w:type="dxa"/>
          </w:tcPr>
          <w:p w14:paraId="7E3F97CF" w14:textId="4576FD38" w:rsidR="00510C4A" w:rsidRDefault="00EB1AA4">
            <w:pPr>
              <w:pStyle w:val="Heading1"/>
            </w:pPr>
            <w:r>
              <w:t>Physical a</w:t>
            </w:r>
            <w:r w:rsidR="0088291B">
              <w:t>ctivity</w:t>
            </w:r>
          </w:p>
          <w:p w14:paraId="2AE9B335" w14:textId="3B5F946D" w:rsidR="00257A8D" w:rsidRDefault="00F9057C" w:rsidP="00257A8D">
            <w:pPr>
              <w:pStyle w:val="Heading2"/>
              <w:spacing w:before="180"/>
            </w:pPr>
            <w:r>
              <w:t>How much</w:t>
            </w:r>
            <w:r w:rsidR="00541EC9">
              <w:t xml:space="preserve"> should I exercise</w:t>
            </w:r>
            <w:r w:rsidR="00257A8D">
              <w:t>?</w:t>
            </w:r>
          </w:p>
          <w:p w14:paraId="66D34B65" w14:textId="5916FF66" w:rsidR="00257A8D" w:rsidRPr="006F5D9D" w:rsidRDefault="00257A8D" w:rsidP="00257A8D">
            <w:proofErr w:type="gramStart"/>
            <w:r w:rsidRPr="006F5D9D">
              <w:t>According to</w:t>
            </w:r>
            <w:proofErr w:type="gramEnd"/>
            <w:r w:rsidRPr="006F5D9D">
              <w:t xml:space="preserve"> the Australian Governmen</w:t>
            </w:r>
            <w:r w:rsidR="004F78FA" w:rsidRPr="006F5D9D">
              <w:t xml:space="preserve">t guidelines, the optimal level of </w:t>
            </w:r>
            <w:r w:rsidR="00933E28" w:rsidRPr="006F5D9D">
              <w:t xml:space="preserve">aerobic </w:t>
            </w:r>
            <w:r w:rsidR="004F78FA" w:rsidRPr="006F5D9D">
              <w:t xml:space="preserve">physical activity per week </w:t>
            </w:r>
            <w:r w:rsidR="00A47557" w:rsidRPr="006F5D9D">
              <w:t xml:space="preserve">for adults aged 18-65 </w:t>
            </w:r>
            <w:r w:rsidR="00F9057C" w:rsidRPr="006F5D9D">
              <w:t xml:space="preserve">is 150-300 minutes of moderate intensity physical activity, or 75-150 minutes of vigorous intensity physical activity, or an equivalent combination of the two. Although this may seem like a lot, it can be broken down into daily chunks. For example, </w:t>
            </w:r>
            <w:r w:rsidR="007E5A72" w:rsidRPr="006F5D9D">
              <w:t>30 minutes of moderate physical activity on 5 days per week would meet these guidelines.</w:t>
            </w:r>
          </w:p>
          <w:p w14:paraId="6250C106" w14:textId="54E50739" w:rsidR="00A47557" w:rsidRPr="006F5D9D" w:rsidRDefault="002B4F35" w:rsidP="00257A8D">
            <w:r w:rsidRPr="006F5D9D">
              <w:t xml:space="preserve">For adults aged 65 </w:t>
            </w:r>
            <w:r w:rsidR="00C5542D" w:rsidRPr="006F5D9D">
              <w:t>and over, 30 minutes of moderate intensity physical activ</w:t>
            </w:r>
            <w:r w:rsidR="00B81F64" w:rsidRPr="006F5D9D">
              <w:t xml:space="preserve">ity on most days is recommended. It is also suggested that older adults engage in a range activities to improve strength, fitness, balance and flexibility. </w:t>
            </w:r>
          </w:p>
          <w:p w14:paraId="1311CBFE" w14:textId="2BD020EE" w:rsidR="00510C4A" w:rsidRPr="00867865" w:rsidRDefault="00867865">
            <w:pPr>
              <w:pStyle w:val="Quote"/>
              <w:rPr>
                <w:sz w:val="28"/>
                <w:szCs w:val="28"/>
              </w:rPr>
            </w:pPr>
            <w:r w:rsidRPr="00867865">
              <w:rPr>
                <w:rFonts w:ascii="Helvetica" w:hAnsi="Helvetica" w:cs="Helvetica"/>
                <w:noProof/>
                <w:color w:val="auto"/>
                <w:sz w:val="28"/>
                <w:szCs w:val="28"/>
                <w:lang w:val="en-GB" w:eastAsia="en-GB"/>
              </w:rPr>
              <w:drawing>
                <wp:anchor distT="0" distB="0" distL="114300" distR="114300" simplePos="0" relativeHeight="251660288" behindDoc="0" locked="0" layoutInCell="1" allowOverlap="1" wp14:anchorId="739AC190" wp14:editId="7D75ADB4">
                  <wp:simplePos x="0" y="0"/>
                  <wp:positionH relativeFrom="column">
                    <wp:posOffset>530860</wp:posOffset>
                  </wp:positionH>
                  <wp:positionV relativeFrom="paragraph">
                    <wp:posOffset>1596390</wp:posOffset>
                  </wp:positionV>
                  <wp:extent cx="2621915" cy="1747520"/>
                  <wp:effectExtent l="0" t="0" r="0" b="5080"/>
                  <wp:wrapTight wrapText="bothSides">
                    <wp:wrapPolygon edited="0">
                      <wp:start x="0" y="0"/>
                      <wp:lineTo x="0" y="21349"/>
                      <wp:lineTo x="21344" y="21349"/>
                      <wp:lineTo x="21344"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21915" cy="1747520"/>
                          </a:xfrm>
                          <a:prstGeom prst="rect">
                            <a:avLst/>
                          </a:prstGeom>
                          <a:noFill/>
                          <a:ln>
                            <a:noFill/>
                          </a:ln>
                        </pic:spPr>
                      </pic:pic>
                    </a:graphicData>
                  </a:graphic>
                  <wp14:sizeRelH relativeFrom="page">
                    <wp14:pctWidth>0</wp14:pctWidth>
                  </wp14:sizeRelH>
                  <wp14:sizeRelV relativeFrom="page">
                    <wp14:pctHeight>0</wp14:pctHeight>
                  </wp14:sizeRelV>
                </wp:anchor>
              </w:drawing>
            </w:r>
            <w:r w:rsidR="00043E9C" w:rsidRPr="00867865">
              <w:rPr>
                <w:sz w:val="28"/>
                <w:szCs w:val="28"/>
              </w:rPr>
              <w:t>“</w:t>
            </w:r>
            <w:r w:rsidR="00F35B6A" w:rsidRPr="00867865">
              <w:rPr>
                <w:sz w:val="28"/>
                <w:szCs w:val="28"/>
              </w:rPr>
              <w:t>Doing any physical activity is better than doing none</w:t>
            </w:r>
            <w:r w:rsidR="00DD7799" w:rsidRPr="00867865">
              <w:rPr>
                <w:sz w:val="28"/>
                <w:szCs w:val="28"/>
              </w:rPr>
              <w:t>.</w:t>
            </w:r>
            <w:r w:rsidR="00F35B6A" w:rsidRPr="00867865">
              <w:rPr>
                <w:sz w:val="28"/>
                <w:szCs w:val="28"/>
              </w:rPr>
              <w:t xml:space="preserve"> If you currently do no physical activity, start by doing some, and gradually build up to the recommended amount.</w:t>
            </w:r>
            <w:r w:rsidR="00043E9C" w:rsidRPr="00867865">
              <w:rPr>
                <w:sz w:val="28"/>
                <w:szCs w:val="28"/>
              </w:rPr>
              <w:t>”</w:t>
            </w:r>
            <w:r w:rsidR="00DD7799" w:rsidRPr="00867865">
              <w:rPr>
                <w:sz w:val="28"/>
                <w:szCs w:val="28"/>
              </w:rPr>
              <w:t xml:space="preserve"> —</w:t>
            </w:r>
            <w:r w:rsidR="00F35B6A" w:rsidRPr="00867865">
              <w:rPr>
                <w:sz w:val="28"/>
                <w:szCs w:val="28"/>
              </w:rPr>
              <w:t>Australia</w:t>
            </w:r>
            <w:r w:rsidR="00C366B3">
              <w:rPr>
                <w:sz w:val="28"/>
                <w:szCs w:val="28"/>
              </w:rPr>
              <w:t>n</w:t>
            </w:r>
            <w:r w:rsidR="00F35B6A" w:rsidRPr="00867865">
              <w:rPr>
                <w:sz w:val="28"/>
                <w:szCs w:val="28"/>
              </w:rPr>
              <w:t xml:space="preserve"> Government, Department of Health</w:t>
            </w:r>
          </w:p>
          <w:p w14:paraId="24416819" w14:textId="786C9198" w:rsidR="00CB65E8" w:rsidRDefault="00CB65E8" w:rsidP="00CB65E8"/>
          <w:p w14:paraId="5F3B6B8F" w14:textId="3E396FF1" w:rsidR="00CB65E8" w:rsidRDefault="00CB65E8" w:rsidP="00CB65E8"/>
          <w:p w14:paraId="496A3D3E" w14:textId="046B8A42" w:rsidR="00CB65E8" w:rsidRPr="00F35B6A" w:rsidRDefault="00CB65E8" w:rsidP="00F35B6A"/>
        </w:tc>
        <w:tc>
          <w:tcPr>
            <w:tcW w:w="864" w:type="dxa"/>
          </w:tcPr>
          <w:p w14:paraId="0BBC4101" w14:textId="77777777" w:rsidR="00510C4A" w:rsidRDefault="00510C4A">
            <w:pPr>
              <w:pStyle w:val="NoSpacing"/>
            </w:pPr>
          </w:p>
        </w:tc>
        <w:tc>
          <w:tcPr>
            <w:tcW w:w="868" w:type="dxa"/>
          </w:tcPr>
          <w:p w14:paraId="50166FCC" w14:textId="77777777" w:rsidR="00510C4A" w:rsidRDefault="00510C4A">
            <w:pPr>
              <w:pStyle w:val="NoSpacing"/>
            </w:pPr>
          </w:p>
        </w:tc>
        <w:tc>
          <w:tcPr>
            <w:tcW w:w="5975" w:type="dxa"/>
          </w:tcPr>
          <w:p w14:paraId="5DBB0B0B" w14:textId="6151E044" w:rsidR="002C4901" w:rsidRDefault="00541EC9" w:rsidP="002C4901">
            <w:pPr>
              <w:pStyle w:val="Heading2"/>
            </w:pPr>
            <w:r>
              <w:t>How hard should I exercise?</w:t>
            </w:r>
            <w:r w:rsidR="00563245">
              <w:t xml:space="preserve"> </w:t>
            </w:r>
          </w:p>
          <w:p w14:paraId="0DB29EB4" w14:textId="77777777" w:rsidR="00563245" w:rsidRDefault="004409A0" w:rsidP="00563245">
            <w:r>
              <w:t xml:space="preserve">Moderate intensity exercise should make you </w:t>
            </w:r>
            <w:proofErr w:type="spellStart"/>
            <w:r>
              <w:t>breath</w:t>
            </w:r>
            <w:proofErr w:type="spellEnd"/>
            <w:r>
              <w:t xml:space="preserve"> a little harder, but not make you feel completely out of breath. If you are doing moderate intensity aerobic activities such as brisk walking, you should be walking at an intensity where you can talk, but cannot sing. </w:t>
            </w:r>
          </w:p>
          <w:p w14:paraId="3000FC86" w14:textId="13E8328E" w:rsidR="004409A0" w:rsidRPr="00563245" w:rsidRDefault="00F1335C" w:rsidP="00563245">
            <w:r>
              <w:rPr>
                <w:rFonts w:ascii="Helvetica" w:hAnsi="Helvetica" w:cs="Helvetica"/>
                <w:noProof/>
                <w:color w:val="auto"/>
                <w:sz w:val="24"/>
                <w:szCs w:val="24"/>
                <w:lang w:val="en-GB" w:eastAsia="en-GB"/>
              </w:rPr>
              <w:drawing>
                <wp:anchor distT="0" distB="0" distL="114300" distR="114300" simplePos="0" relativeHeight="251674624" behindDoc="0" locked="0" layoutInCell="1" allowOverlap="1" wp14:anchorId="767B5AB2" wp14:editId="2F891C7E">
                  <wp:simplePos x="0" y="0"/>
                  <wp:positionH relativeFrom="column">
                    <wp:posOffset>1333500</wp:posOffset>
                  </wp:positionH>
                  <wp:positionV relativeFrom="paragraph">
                    <wp:posOffset>410210</wp:posOffset>
                  </wp:positionV>
                  <wp:extent cx="1337310" cy="918210"/>
                  <wp:effectExtent l="0" t="0" r="8890" b="0"/>
                  <wp:wrapTight wrapText="bothSides">
                    <wp:wrapPolygon edited="0">
                      <wp:start x="0" y="0"/>
                      <wp:lineTo x="0" y="20913"/>
                      <wp:lineTo x="21333" y="20913"/>
                      <wp:lineTo x="21333"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37310" cy="918210"/>
                          </a:xfrm>
                          <a:prstGeom prst="rect">
                            <a:avLst/>
                          </a:prstGeom>
                          <a:noFill/>
                          <a:ln>
                            <a:noFill/>
                          </a:ln>
                        </pic:spPr>
                      </pic:pic>
                    </a:graphicData>
                  </a:graphic>
                  <wp14:sizeRelH relativeFrom="page">
                    <wp14:pctWidth>0</wp14:pctWidth>
                  </wp14:sizeRelH>
                  <wp14:sizeRelV relativeFrom="page">
                    <wp14:pctHeight>0</wp14:pctHeight>
                  </wp14:sizeRelV>
                </wp:anchor>
              </w:drawing>
            </w:r>
            <w:r w:rsidR="004409A0">
              <w:t xml:space="preserve">If you are doing moderate intensity strength activities such as lifting weights, you should be able to complete 8-12 repetitions before you need to take a break. </w:t>
            </w:r>
          </w:p>
          <w:p w14:paraId="60456653" w14:textId="38AE5B0F" w:rsidR="00563245" w:rsidRPr="00563245" w:rsidRDefault="00563245" w:rsidP="00563245"/>
          <w:p w14:paraId="22FBE6A2" w14:textId="27BF2B3B" w:rsidR="00563245" w:rsidRPr="00563245" w:rsidRDefault="00563245" w:rsidP="00563245"/>
          <w:p w14:paraId="5F43A927" w14:textId="0AB5AEEB" w:rsidR="00563245" w:rsidRPr="00563245" w:rsidRDefault="00563245" w:rsidP="00563245"/>
          <w:p w14:paraId="0A39DB84" w14:textId="5C0D82C4" w:rsidR="00563245" w:rsidRPr="00563245" w:rsidRDefault="00CA4B36" w:rsidP="00563245">
            <w:pPr>
              <w:rPr>
                <w:rFonts w:asciiTheme="majorHAnsi" w:hAnsiTheme="majorHAnsi"/>
                <w:b/>
                <w:color w:val="E32D91" w:themeColor="accent1"/>
                <w:sz w:val="28"/>
                <w:szCs w:val="28"/>
              </w:rPr>
            </w:pPr>
            <w:r>
              <w:rPr>
                <w:rFonts w:asciiTheme="majorHAnsi" w:hAnsiTheme="majorHAnsi"/>
                <w:b/>
                <w:color w:val="E32D91" w:themeColor="accent1"/>
                <w:sz w:val="28"/>
                <w:szCs w:val="28"/>
              </w:rPr>
              <w:t>Incidental exercise</w:t>
            </w:r>
          </w:p>
          <w:p w14:paraId="2FE69FF5" w14:textId="619264E6" w:rsidR="00563245" w:rsidRPr="00563245" w:rsidRDefault="00CA4B36" w:rsidP="00563245">
            <w:r>
              <w:t xml:space="preserve">Some regular daily activities such as housework or gardening may count towards your weekly target of 150 minutes. These activities are referred to as incidental exercise. Incidental exercises will still count towards your weekly goal, if they are at least moderate in intensity. Remember, this </w:t>
            </w:r>
            <w:r w:rsidR="00E46B69">
              <w:t>means a</w:t>
            </w:r>
            <w:r>
              <w:t xml:space="preserve"> shortness of breath, feeling warm, </w:t>
            </w:r>
            <w:r w:rsidR="00E46B69">
              <w:t xml:space="preserve">or breaking a light sweat. </w:t>
            </w:r>
          </w:p>
          <w:p w14:paraId="53A62973" w14:textId="26C82F65" w:rsidR="00563245" w:rsidRDefault="00E46B69" w:rsidP="00563245">
            <w:r>
              <w:t>Examples of daily incidental exercise to include in your routine:</w:t>
            </w:r>
          </w:p>
          <w:p w14:paraId="40AA99A5" w14:textId="77777777" w:rsidR="00E46B69" w:rsidRDefault="00E46B69" w:rsidP="00E46B69">
            <w:pPr>
              <w:pStyle w:val="ListParagraph"/>
              <w:numPr>
                <w:ilvl w:val="0"/>
                <w:numId w:val="7"/>
              </w:numPr>
            </w:pPr>
            <w:r>
              <w:t xml:space="preserve">Using the stairs instead of an elevator/escalator </w:t>
            </w:r>
          </w:p>
          <w:p w14:paraId="4FC57C8E" w14:textId="0AD5571D" w:rsidR="00E46B69" w:rsidRDefault="00E46B69" w:rsidP="00E46B69">
            <w:pPr>
              <w:pStyle w:val="ListParagraph"/>
              <w:numPr>
                <w:ilvl w:val="0"/>
                <w:numId w:val="7"/>
              </w:numPr>
            </w:pPr>
            <w:r>
              <w:t>Parking further away from destination to increase walking</w:t>
            </w:r>
          </w:p>
          <w:p w14:paraId="656FD01F" w14:textId="6DD6F122" w:rsidR="00E46B69" w:rsidRDefault="00E46B69" w:rsidP="00E46B69">
            <w:pPr>
              <w:pStyle w:val="ListParagraph"/>
              <w:numPr>
                <w:ilvl w:val="0"/>
                <w:numId w:val="7"/>
              </w:numPr>
            </w:pPr>
            <w:r>
              <w:t>Walking to nearby destinations instead of driving (school, shops, post-box)</w:t>
            </w:r>
          </w:p>
          <w:p w14:paraId="69EDA0AE" w14:textId="77777777" w:rsidR="00E46B69" w:rsidRDefault="00E46B69" w:rsidP="00E46B69">
            <w:pPr>
              <w:pStyle w:val="ListParagraph"/>
              <w:numPr>
                <w:ilvl w:val="0"/>
                <w:numId w:val="7"/>
              </w:numPr>
            </w:pPr>
            <w:r>
              <w:t>Walking the dog</w:t>
            </w:r>
          </w:p>
          <w:p w14:paraId="3FBC3C37" w14:textId="63AED7C7" w:rsidR="00E46B69" w:rsidRDefault="00E46B69" w:rsidP="00E46B69">
            <w:pPr>
              <w:pStyle w:val="ListParagraph"/>
              <w:numPr>
                <w:ilvl w:val="0"/>
                <w:numId w:val="7"/>
              </w:numPr>
            </w:pPr>
            <w:r>
              <w:t>Household tasks such as cleaning or vacuuming</w:t>
            </w:r>
          </w:p>
          <w:p w14:paraId="59768B0C" w14:textId="35E52A89" w:rsidR="00E46B69" w:rsidRPr="00563245" w:rsidRDefault="00E46B69" w:rsidP="00E46B69">
            <w:pPr>
              <w:pStyle w:val="ListParagraph"/>
              <w:numPr>
                <w:ilvl w:val="0"/>
                <w:numId w:val="7"/>
              </w:numPr>
            </w:pPr>
            <w:r>
              <w:t>Getting off the bus a few stops early to walk the rest of the way</w:t>
            </w:r>
          </w:p>
          <w:p w14:paraId="5BA0BFF1" w14:textId="77777777" w:rsidR="00563245" w:rsidRPr="00563245" w:rsidRDefault="00563245" w:rsidP="00563245"/>
          <w:p w14:paraId="61BF895E" w14:textId="77777777" w:rsidR="00563245" w:rsidRPr="00563245" w:rsidRDefault="00563245" w:rsidP="00563245"/>
          <w:p w14:paraId="5313F309" w14:textId="77777777" w:rsidR="00563245" w:rsidRPr="00563245" w:rsidRDefault="00563245" w:rsidP="00563245"/>
          <w:p w14:paraId="325F0C18" w14:textId="0C05BC42" w:rsidR="00510C4A" w:rsidRPr="00563245" w:rsidRDefault="00510C4A" w:rsidP="00563245"/>
        </w:tc>
      </w:tr>
      <w:tr w:rsidR="00F1335C" w14:paraId="4DD5AB22" w14:textId="77777777" w:rsidTr="00CA4B36">
        <w:trPr>
          <w:trHeight w:hRule="exact" w:val="504"/>
        </w:trPr>
        <w:tc>
          <w:tcPr>
            <w:tcW w:w="6192" w:type="dxa"/>
            <w:vAlign w:val="bottom"/>
          </w:tcPr>
          <w:p w14:paraId="1B2EC471" w14:textId="33C13349" w:rsidR="00510C4A" w:rsidRDefault="00DD7799">
            <w:pPr>
              <w:pStyle w:val="NoSpacing"/>
              <w:rPr>
                <w:rStyle w:val="PageNumber"/>
              </w:rPr>
            </w:pPr>
            <w:r>
              <w:rPr>
                <w:rStyle w:val="PageNumber"/>
              </w:rPr>
              <w:t>2</w:t>
            </w:r>
          </w:p>
        </w:tc>
        <w:tc>
          <w:tcPr>
            <w:tcW w:w="864" w:type="dxa"/>
            <w:vAlign w:val="bottom"/>
          </w:tcPr>
          <w:p w14:paraId="6C32EAD4" w14:textId="77777777" w:rsidR="00510C4A" w:rsidRDefault="00510C4A">
            <w:pPr>
              <w:pStyle w:val="NoSpacing"/>
            </w:pPr>
          </w:p>
        </w:tc>
        <w:tc>
          <w:tcPr>
            <w:tcW w:w="868" w:type="dxa"/>
            <w:vAlign w:val="bottom"/>
          </w:tcPr>
          <w:p w14:paraId="7867C7AA" w14:textId="77777777" w:rsidR="00510C4A" w:rsidRDefault="00510C4A">
            <w:pPr>
              <w:pStyle w:val="NoSpacing"/>
            </w:pPr>
          </w:p>
        </w:tc>
        <w:tc>
          <w:tcPr>
            <w:tcW w:w="5975" w:type="dxa"/>
            <w:vAlign w:val="bottom"/>
          </w:tcPr>
          <w:p w14:paraId="4063C051" w14:textId="77777777" w:rsidR="00510C4A" w:rsidRDefault="00DD7799">
            <w:pPr>
              <w:pStyle w:val="NoSpacing"/>
              <w:jc w:val="right"/>
              <w:rPr>
                <w:rStyle w:val="PageNumber"/>
              </w:rPr>
            </w:pPr>
            <w:r>
              <w:rPr>
                <w:rStyle w:val="PageNumber"/>
              </w:rPr>
              <w:t>3</w:t>
            </w:r>
          </w:p>
        </w:tc>
      </w:tr>
    </w:tbl>
    <w:p w14:paraId="7525391D" w14:textId="4E214631" w:rsidR="00A70AB7" w:rsidRDefault="00A70AB7"/>
    <w:tbl>
      <w:tblPr>
        <w:tblW w:w="0" w:type="auto"/>
        <w:tblInd w:w="-135" w:type="dxa"/>
        <w:tblCellMar>
          <w:left w:w="0" w:type="dxa"/>
          <w:right w:w="0" w:type="dxa"/>
        </w:tblCellMar>
        <w:tblLook w:val="04A0" w:firstRow="1" w:lastRow="0" w:firstColumn="1" w:lastColumn="0" w:noHBand="0" w:noVBand="1"/>
      </w:tblPr>
      <w:tblGrid>
        <w:gridCol w:w="6508"/>
        <w:gridCol w:w="538"/>
        <w:gridCol w:w="538"/>
        <w:gridCol w:w="6663"/>
      </w:tblGrid>
      <w:tr w:rsidR="00C5053E" w14:paraId="0CD9AEBF" w14:textId="77777777" w:rsidTr="00147CFF">
        <w:trPr>
          <w:trHeight w:hRule="exact" w:val="9748"/>
        </w:trPr>
        <w:tc>
          <w:tcPr>
            <w:tcW w:w="6508" w:type="dxa"/>
          </w:tcPr>
          <w:p w14:paraId="3210F115" w14:textId="02FFFFC5" w:rsidR="00963969" w:rsidRDefault="00963969" w:rsidP="00963969">
            <w:pPr>
              <w:pStyle w:val="Heading1"/>
            </w:pPr>
            <w:r>
              <w:t>Setting your own goals…</w:t>
            </w:r>
          </w:p>
          <w:p w14:paraId="59A2D1F9" w14:textId="77777777" w:rsidR="003A15FE" w:rsidRDefault="003A15FE" w:rsidP="00963969">
            <w:pPr>
              <w:pStyle w:val="Heading1"/>
              <w:rPr>
                <w:b/>
                <w:color w:val="E32D91" w:themeColor="accent1"/>
                <w:sz w:val="28"/>
                <w:szCs w:val="28"/>
              </w:rPr>
            </w:pPr>
          </w:p>
          <w:p w14:paraId="472307BD" w14:textId="77777777" w:rsidR="00FC10D2" w:rsidRDefault="003A15FE" w:rsidP="00FC10D2">
            <w:pPr>
              <w:pStyle w:val="Heading1"/>
              <w:rPr>
                <w:b/>
                <w:color w:val="E32D91" w:themeColor="accent1"/>
                <w:sz w:val="28"/>
                <w:szCs w:val="28"/>
              </w:rPr>
            </w:pPr>
            <w:r>
              <w:rPr>
                <w:b/>
                <w:color w:val="E32D91" w:themeColor="accent1"/>
                <w:sz w:val="28"/>
                <w:szCs w:val="28"/>
              </w:rPr>
              <w:t>With the SMART criteria in mind, pl</w:t>
            </w:r>
            <w:r w:rsidR="00E10E77">
              <w:rPr>
                <w:b/>
                <w:color w:val="E32D91" w:themeColor="accent1"/>
                <w:sz w:val="28"/>
                <w:szCs w:val="28"/>
              </w:rPr>
              <w:t xml:space="preserve">ease </w:t>
            </w:r>
            <w:r w:rsidR="00E168F9">
              <w:rPr>
                <w:b/>
                <w:color w:val="E32D91" w:themeColor="accent1"/>
                <w:sz w:val="28"/>
                <w:szCs w:val="28"/>
              </w:rPr>
              <w:t>create some of your own goals below.</w:t>
            </w:r>
          </w:p>
          <w:p w14:paraId="2B2C9763" w14:textId="77777777" w:rsidR="006F5D9D" w:rsidRDefault="006F5D9D" w:rsidP="00FC10D2">
            <w:pPr>
              <w:pStyle w:val="Heading1"/>
              <w:rPr>
                <w:rFonts w:ascii="Gill Sans" w:hAnsi="Gill Sans" w:cs="Gill Sans"/>
                <w:b/>
                <w:bCs/>
                <w:color w:val="000000"/>
                <w:sz w:val="26"/>
                <w:szCs w:val="26"/>
                <w:lang w:val="en-GB"/>
              </w:rPr>
            </w:pPr>
          </w:p>
          <w:p w14:paraId="3360FC5A" w14:textId="77777777" w:rsidR="00FC10D2" w:rsidRPr="006F5D9D" w:rsidRDefault="008F6A4F" w:rsidP="00FC10D2">
            <w:pPr>
              <w:pStyle w:val="Heading1"/>
              <w:rPr>
                <w:rFonts w:asciiTheme="minorHAnsi" w:hAnsiTheme="minorHAnsi" w:cs="Gill Sans"/>
                <w:b/>
                <w:bCs/>
                <w:sz w:val="26"/>
                <w:szCs w:val="26"/>
                <w:lang w:val="en-GB"/>
              </w:rPr>
            </w:pPr>
            <w:r w:rsidRPr="006F5D9D">
              <w:rPr>
                <w:rFonts w:asciiTheme="minorHAnsi" w:hAnsiTheme="minorHAnsi" w:cs="Gill Sans"/>
                <w:b/>
                <w:bCs/>
                <w:sz w:val="26"/>
                <w:szCs w:val="26"/>
                <w:lang w:val="en-GB"/>
              </w:rPr>
              <w:t xml:space="preserve">My short-term goal </w:t>
            </w:r>
          </w:p>
          <w:p w14:paraId="50219C08" w14:textId="77777777" w:rsidR="00FC10D2" w:rsidRPr="006F5D9D" w:rsidRDefault="00FC10D2" w:rsidP="00FC10D2">
            <w:pPr>
              <w:pStyle w:val="Heading1"/>
              <w:rPr>
                <w:rFonts w:asciiTheme="minorHAnsi" w:hAnsiTheme="minorHAnsi" w:cs="Gill Sans"/>
                <w:b/>
                <w:bCs/>
                <w:sz w:val="26"/>
                <w:szCs w:val="26"/>
                <w:lang w:val="en-GB"/>
              </w:rPr>
            </w:pPr>
          </w:p>
          <w:p w14:paraId="1017B79A" w14:textId="638C35E2" w:rsidR="00C5053E" w:rsidRDefault="008F6A4F" w:rsidP="00FC10D2">
            <w:pPr>
              <w:pStyle w:val="Heading1"/>
              <w:rPr>
                <w:rFonts w:asciiTheme="minorHAnsi" w:hAnsiTheme="minorHAnsi" w:cs="Gill Sans"/>
                <w:sz w:val="26"/>
                <w:szCs w:val="26"/>
                <w:lang w:val="en-GB"/>
              </w:rPr>
            </w:pPr>
            <w:r w:rsidRPr="006F5D9D">
              <w:rPr>
                <w:rFonts w:asciiTheme="minorHAnsi" w:hAnsiTheme="minorHAnsi" w:cs="Gill Sans"/>
                <w:sz w:val="26"/>
                <w:szCs w:val="26"/>
                <w:lang w:val="en-GB"/>
              </w:rPr>
              <w:t xml:space="preserve">Write </w:t>
            </w:r>
            <w:r w:rsidR="00161283">
              <w:rPr>
                <w:rFonts w:asciiTheme="minorHAnsi" w:hAnsiTheme="minorHAnsi" w:cs="Gill Sans"/>
                <w:sz w:val="26"/>
                <w:szCs w:val="26"/>
                <w:lang w:val="en-GB"/>
              </w:rPr>
              <w:t xml:space="preserve">down </w:t>
            </w:r>
            <w:r w:rsidRPr="006F5D9D">
              <w:rPr>
                <w:rFonts w:asciiTheme="minorHAnsi" w:hAnsiTheme="minorHAnsi" w:cs="Gill Sans"/>
                <w:sz w:val="26"/>
                <w:szCs w:val="26"/>
                <w:lang w:val="en-GB"/>
              </w:rPr>
              <w:t xml:space="preserve">a short-term goal that you would like to work towards. For example, write down the exercise you would like to do this week. </w:t>
            </w:r>
          </w:p>
          <w:p w14:paraId="77487968" w14:textId="77777777" w:rsidR="00C5053E" w:rsidRDefault="00C5053E" w:rsidP="00FC10D2">
            <w:pPr>
              <w:pStyle w:val="Heading1"/>
              <w:rPr>
                <w:rFonts w:asciiTheme="minorHAnsi" w:hAnsiTheme="minorHAnsi" w:cs="Gill Sans"/>
                <w:sz w:val="26"/>
                <w:szCs w:val="26"/>
                <w:lang w:val="en-GB"/>
              </w:rPr>
            </w:pPr>
          </w:p>
          <w:p w14:paraId="7E86E4AC" w14:textId="0F211A1A" w:rsidR="008F6A4F" w:rsidRPr="00C5053E" w:rsidRDefault="008F6A4F" w:rsidP="00C5053E">
            <w:pPr>
              <w:pStyle w:val="Heading1"/>
              <w:spacing w:line="360" w:lineRule="auto"/>
              <w:rPr>
                <w:rFonts w:asciiTheme="minorHAnsi" w:hAnsiTheme="minorHAnsi" w:cs="Gill Sans"/>
                <w:sz w:val="26"/>
                <w:szCs w:val="26"/>
                <w:lang w:val="en-GB"/>
              </w:rPr>
            </w:pPr>
            <w:r w:rsidRPr="006F5D9D">
              <w:rPr>
                <w:rFonts w:asciiTheme="minorHAnsi" w:hAnsiTheme="minorHAnsi" w:cs="Gill Sans"/>
                <w:sz w:val="26"/>
                <w:szCs w:val="26"/>
                <w:lang w:val="en-GB"/>
              </w:rPr>
              <w:t xml:space="preserve">I will </w:t>
            </w:r>
            <w:r w:rsidR="004677F8">
              <w:rPr>
                <w:rFonts w:asciiTheme="minorHAnsi" w:hAnsiTheme="minorHAnsi" w:cs="Gill Sans"/>
                <w:sz w:val="26"/>
                <w:szCs w:val="26"/>
                <w:lang w:val="en-GB"/>
              </w:rPr>
              <w:t>exercise/</w:t>
            </w:r>
            <w:r w:rsidR="002641EA">
              <w:rPr>
                <w:rFonts w:asciiTheme="minorHAnsi" w:hAnsiTheme="minorHAnsi" w:cs="Gill Sans"/>
                <w:sz w:val="26"/>
                <w:szCs w:val="26"/>
                <w:lang w:val="en-GB"/>
              </w:rPr>
              <w:t xml:space="preserve">start exercising </w:t>
            </w:r>
            <w:r w:rsidRPr="006F5D9D">
              <w:rPr>
                <w:rFonts w:asciiTheme="minorHAnsi" w:hAnsiTheme="minorHAnsi" w:cs="Gill Sans"/>
                <w:sz w:val="26"/>
                <w:szCs w:val="26"/>
                <w:lang w:val="en-GB"/>
              </w:rPr>
              <w:t>on</w:t>
            </w:r>
            <w:r w:rsidR="002641EA">
              <w:rPr>
                <w:rFonts w:asciiTheme="minorHAnsi" w:hAnsiTheme="minorHAnsi" w:cs="Gill Sans"/>
                <w:sz w:val="26"/>
                <w:szCs w:val="26"/>
                <w:lang w:val="en-GB"/>
              </w:rPr>
              <w:t xml:space="preserve"> </w:t>
            </w:r>
            <w:r w:rsidRPr="006F5D9D">
              <w:rPr>
                <w:rFonts w:asciiTheme="minorHAnsi" w:hAnsiTheme="minorHAnsi" w:cs="Gill Sans"/>
                <w:sz w:val="26"/>
                <w:szCs w:val="26"/>
                <w:lang w:val="en-GB"/>
              </w:rPr>
              <w:t>_____________________________________. I will _________</w:t>
            </w:r>
            <w:r w:rsidR="00C5053E">
              <w:rPr>
                <w:rFonts w:cs="Gill Sans"/>
                <w:sz w:val="26"/>
                <w:szCs w:val="26"/>
                <w:lang w:val="en-GB"/>
              </w:rPr>
              <w:t>___</w:t>
            </w:r>
            <w:r w:rsidR="002641EA">
              <w:rPr>
                <w:rFonts w:cs="Gill Sans"/>
                <w:sz w:val="26"/>
                <w:szCs w:val="26"/>
                <w:lang w:val="en-GB"/>
              </w:rPr>
              <w:t xml:space="preserve"> </w:t>
            </w:r>
            <w:r w:rsidR="00C5053E">
              <w:rPr>
                <w:rFonts w:cs="Gill Sans"/>
                <w:sz w:val="26"/>
                <w:szCs w:val="26"/>
                <w:lang w:val="en-GB"/>
              </w:rPr>
              <w:t>_____</w:t>
            </w:r>
            <w:r w:rsidR="00C5053E" w:rsidRPr="006F5D9D">
              <w:rPr>
                <w:rFonts w:asciiTheme="minorHAnsi" w:hAnsiTheme="minorHAnsi" w:cs="Gill Sans"/>
                <w:sz w:val="26"/>
                <w:szCs w:val="26"/>
                <w:lang w:val="en-GB"/>
              </w:rPr>
              <w:t>_____________________</w:t>
            </w:r>
            <w:r w:rsidRPr="006F5D9D">
              <w:rPr>
                <w:rFonts w:asciiTheme="minorHAnsi" w:hAnsiTheme="minorHAnsi" w:cs="Gill Sans"/>
                <w:sz w:val="26"/>
                <w:szCs w:val="26"/>
                <w:lang w:val="en-GB"/>
              </w:rPr>
              <w:t>_________ (type of exercise) for ____</w:t>
            </w:r>
            <w:r w:rsidR="00C5053E">
              <w:rPr>
                <w:rFonts w:cs="Gill Sans"/>
                <w:sz w:val="26"/>
                <w:szCs w:val="26"/>
                <w:lang w:val="en-GB"/>
              </w:rPr>
              <w:t>________</w:t>
            </w:r>
            <w:r w:rsidR="00C5053E">
              <w:rPr>
                <w:rFonts w:asciiTheme="minorHAnsi" w:hAnsiTheme="minorHAnsi" w:cs="Gill Sans"/>
                <w:sz w:val="26"/>
                <w:szCs w:val="26"/>
                <w:lang w:val="en-GB"/>
              </w:rPr>
              <w:t>___</w:t>
            </w:r>
            <w:r w:rsidRPr="006F5D9D">
              <w:rPr>
                <w:rFonts w:asciiTheme="minorHAnsi" w:hAnsiTheme="minorHAnsi" w:cs="Gill Sans"/>
                <w:sz w:val="26"/>
                <w:szCs w:val="26"/>
                <w:lang w:val="en-GB"/>
              </w:rPr>
              <w:t>_____ minutes, ___</w:t>
            </w:r>
            <w:r w:rsidR="00C5053E">
              <w:rPr>
                <w:rFonts w:cs="Gill Sans"/>
                <w:sz w:val="26"/>
                <w:szCs w:val="26"/>
                <w:lang w:val="en-GB"/>
              </w:rPr>
              <w:t>________</w:t>
            </w:r>
            <w:r w:rsidR="00C5053E">
              <w:rPr>
                <w:rFonts w:asciiTheme="minorHAnsi" w:hAnsiTheme="minorHAnsi" w:cs="Gill Sans"/>
                <w:sz w:val="26"/>
                <w:szCs w:val="26"/>
                <w:lang w:val="en-GB"/>
              </w:rPr>
              <w:t>_</w:t>
            </w:r>
            <w:r w:rsidRPr="006F5D9D">
              <w:rPr>
                <w:rFonts w:asciiTheme="minorHAnsi" w:hAnsiTheme="minorHAnsi" w:cs="Gill Sans"/>
                <w:sz w:val="26"/>
                <w:szCs w:val="26"/>
                <w:lang w:val="en-GB"/>
              </w:rPr>
              <w:t>______ times a week. If I do this for _______</w:t>
            </w:r>
            <w:r w:rsidR="002641EA">
              <w:rPr>
                <w:rFonts w:cs="Gill Sans"/>
                <w:sz w:val="26"/>
                <w:szCs w:val="26"/>
                <w:lang w:val="en-GB"/>
              </w:rPr>
              <w:t>_____</w:t>
            </w:r>
            <w:r w:rsidR="00C5053E">
              <w:rPr>
                <w:rFonts w:asciiTheme="minorHAnsi" w:hAnsiTheme="minorHAnsi" w:cs="Gill Sans"/>
                <w:sz w:val="26"/>
                <w:szCs w:val="26"/>
                <w:lang w:val="en-GB"/>
              </w:rPr>
              <w:t>___</w:t>
            </w:r>
            <w:r w:rsidRPr="006F5D9D">
              <w:rPr>
                <w:rFonts w:asciiTheme="minorHAnsi" w:hAnsiTheme="minorHAnsi" w:cs="Gill Sans"/>
                <w:sz w:val="26"/>
                <w:szCs w:val="26"/>
                <w:lang w:val="en-GB"/>
              </w:rPr>
              <w:t xml:space="preserve">__weeks, I will </w:t>
            </w:r>
            <w:r w:rsidR="002641EA">
              <w:rPr>
                <w:rFonts w:asciiTheme="minorHAnsi" w:hAnsiTheme="minorHAnsi" w:cs="Gill Sans"/>
                <w:sz w:val="26"/>
                <w:szCs w:val="26"/>
                <w:lang w:val="en-GB"/>
              </w:rPr>
              <w:t>reward myself by ______________</w:t>
            </w:r>
            <w:r w:rsidRPr="006F5D9D">
              <w:rPr>
                <w:rFonts w:asciiTheme="minorHAnsi" w:hAnsiTheme="minorHAnsi" w:cs="Gill Sans"/>
                <w:sz w:val="26"/>
                <w:szCs w:val="26"/>
                <w:lang w:val="en-GB"/>
              </w:rPr>
              <w:t>______________</w:t>
            </w:r>
            <w:r w:rsidR="00C5053E" w:rsidRPr="006F5D9D">
              <w:rPr>
                <w:rFonts w:asciiTheme="minorHAnsi" w:hAnsiTheme="minorHAnsi" w:cs="Gill Sans"/>
                <w:sz w:val="26"/>
                <w:szCs w:val="26"/>
                <w:lang w:val="en-GB"/>
              </w:rPr>
              <w:t>__________</w:t>
            </w:r>
            <w:r w:rsidR="00C5053E">
              <w:rPr>
                <w:rFonts w:asciiTheme="minorHAnsi" w:hAnsiTheme="minorHAnsi" w:cs="Gill Sans"/>
                <w:sz w:val="26"/>
                <w:szCs w:val="26"/>
                <w:lang w:val="en-GB"/>
              </w:rPr>
              <w:t>_______</w:t>
            </w:r>
            <w:r w:rsidRPr="006F5D9D">
              <w:rPr>
                <w:rFonts w:asciiTheme="minorHAnsi" w:hAnsiTheme="minorHAnsi" w:cs="Gill Sans"/>
                <w:sz w:val="26"/>
                <w:szCs w:val="26"/>
                <w:lang w:val="en-GB"/>
              </w:rPr>
              <w:t>__________________</w:t>
            </w:r>
            <w:r>
              <w:rPr>
                <w:rFonts w:ascii="Gill Sans" w:hAnsi="Gill Sans" w:cs="Gill Sans"/>
                <w:color w:val="000000"/>
                <w:sz w:val="26"/>
                <w:szCs w:val="26"/>
                <w:lang w:val="en-GB"/>
              </w:rPr>
              <w:t xml:space="preserve">. </w:t>
            </w:r>
          </w:p>
          <w:p w14:paraId="1C78BDC7" w14:textId="112AE4E0" w:rsidR="006C760B" w:rsidRDefault="006F5D9D" w:rsidP="006F5D9D">
            <w:pPr>
              <w:pStyle w:val="Quote"/>
              <w:ind w:left="0"/>
            </w:pPr>
            <w:r>
              <w:t>For example, “I will start exercising on Tuesday. I will go swimming or walking for 30 minutes, five times a week. If I do this for five weeks, I will reward myself by getting a massage or manicure!”</w:t>
            </w:r>
            <w:r w:rsidR="006C760B">
              <w:t xml:space="preserve"> </w:t>
            </w:r>
          </w:p>
          <w:p w14:paraId="5F153DAE" w14:textId="77777777" w:rsidR="006C760B" w:rsidRDefault="006C760B" w:rsidP="00B465BA"/>
        </w:tc>
        <w:tc>
          <w:tcPr>
            <w:tcW w:w="538" w:type="dxa"/>
          </w:tcPr>
          <w:p w14:paraId="4CEC1380" w14:textId="77777777" w:rsidR="006C760B" w:rsidRDefault="006C760B" w:rsidP="00B465BA">
            <w:pPr>
              <w:pStyle w:val="NoSpacing"/>
            </w:pPr>
          </w:p>
        </w:tc>
        <w:tc>
          <w:tcPr>
            <w:tcW w:w="538" w:type="dxa"/>
          </w:tcPr>
          <w:p w14:paraId="17B506CB" w14:textId="77777777" w:rsidR="006C760B" w:rsidRDefault="006C760B" w:rsidP="00B465BA">
            <w:pPr>
              <w:pStyle w:val="NoSpacing"/>
            </w:pPr>
          </w:p>
        </w:tc>
        <w:tc>
          <w:tcPr>
            <w:tcW w:w="6663" w:type="dxa"/>
            <w:vAlign w:val="bottom"/>
          </w:tcPr>
          <w:tbl>
            <w:tblPr>
              <w:tblStyle w:val="TableGrid"/>
              <w:tblpPr w:leftFromText="180" w:rightFromText="180" w:vertAnchor="text" w:horzAnchor="page" w:tblpX="-928" w:tblpY="-974"/>
              <w:tblOverlap w:val="never"/>
              <w:tblW w:w="66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3"/>
            </w:tblGrid>
            <w:tr w:rsidR="00C5053E" w14:paraId="13C25CBA" w14:textId="77777777" w:rsidTr="00C5053E">
              <w:trPr>
                <w:trHeight w:val="9284"/>
              </w:trPr>
              <w:tc>
                <w:tcPr>
                  <w:tcW w:w="6663" w:type="dxa"/>
                </w:tcPr>
                <w:p w14:paraId="09023135" w14:textId="22193B6F" w:rsidR="00C5053E" w:rsidRDefault="00C5053E" w:rsidP="00C5053E">
                  <w:pPr>
                    <w:pStyle w:val="Heading1"/>
                    <w:outlineLvl w:val="0"/>
                  </w:pPr>
                  <w:r>
                    <w:t>Setting your own goals…</w:t>
                  </w:r>
                </w:p>
                <w:p w14:paraId="342661D9" w14:textId="77777777" w:rsidR="00C5053E" w:rsidRDefault="00C5053E" w:rsidP="00C5053E">
                  <w:pPr>
                    <w:pStyle w:val="Heading1"/>
                    <w:outlineLvl w:val="0"/>
                    <w:rPr>
                      <w:b/>
                      <w:color w:val="E32D91" w:themeColor="accent1"/>
                      <w:sz w:val="28"/>
                      <w:szCs w:val="28"/>
                    </w:rPr>
                  </w:pPr>
                </w:p>
                <w:p w14:paraId="3F848006" w14:textId="77777777" w:rsidR="00C5053E" w:rsidRDefault="00C5053E" w:rsidP="00C5053E">
                  <w:pPr>
                    <w:pStyle w:val="Heading1"/>
                    <w:outlineLvl w:val="0"/>
                    <w:rPr>
                      <w:b/>
                      <w:color w:val="E32D91" w:themeColor="accent1"/>
                      <w:sz w:val="28"/>
                      <w:szCs w:val="28"/>
                    </w:rPr>
                  </w:pPr>
                  <w:r>
                    <w:rPr>
                      <w:b/>
                      <w:color w:val="E32D91" w:themeColor="accent1"/>
                      <w:sz w:val="28"/>
                      <w:szCs w:val="28"/>
                    </w:rPr>
                    <w:t>With the SMART criteria in mind, please create some of your own goals below.</w:t>
                  </w:r>
                </w:p>
                <w:p w14:paraId="04E5910E" w14:textId="082ABA6F" w:rsidR="00C5053E" w:rsidRPr="00C5053E" w:rsidRDefault="00C5053E" w:rsidP="00C5053E">
                  <w:pPr>
                    <w:widowControl w:val="0"/>
                    <w:autoSpaceDE w:val="0"/>
                    <w:autoSpaceDN w:val="0"/>
                    <w:adjustRightInd w:val="0"/>
                    <w:spacing w:after="240" w:line="300" w:lineRule="atLeast"/>
                    <w:rPr>
                      <w:rFonts w:cs="Gill Sans"/>
                      <w:b/>
                      <w:bCs/>
                      <w:sz w:val="26"/>
                      <w:szCs w:val="26"/>
                      <w:lang w:val="en-GB"/>
                    </w:rPr>
                  </w:pPr>
                  <w:r w:rsidRPr="00C5053E">
                    <w:rPr>
                      <w:rFonts w:cs="Gill Sans"/>
                      <w:b/>
                      <w:bCs/>
                      <w:sz w:val="26"/>
                      <w:szCs w:val="26"/>
                      <w:lang w:val="en-GB"/>
                    </w:rPr>
                    <w:t xml:space="preserve">My long-term goal </w:t>
                  </w:r>
                </w:p>
                <w:p w14:paraId="75FA8519" w14:textId="77777777" w:rsidR="00C5053E" w:rsidRPr="00C5053E" w:rsidRDefault="00C5053E" w:rsidP="00C5053E">
                  <w:pPr>
                    <w:widowControl w:val="0"/>
                    <w:autoSpaceDE w:val="0"/>
                    <w:autoSpaceDN w:val="0"/>
                    <w:adjustRightInd w:val="0"/>
                    <w:spacing w:after="240" w:line="300" w:lineRule="atLeast"/>
                    <w:rPr>
                      <w:rFonts w:cs="Times"/>
                      <w:sz w:val="24"/>
                      <w:szCs w:val="24"/>
                      <w:lang w:val="en-GB"/>
                    </w:rPr>
                  </w:pPr>
                  <w:r w:rsidRPr="00C5053E">
                    <w:rPr>
                      <w:rFonts w:cs="Gill Sans"/>
                      <w:sz w:val="26"/>
                      <w:szCs w:val="26"/>
                      <w:lang w:val="en-GB"/>
                    </w:rPr>
                    <w:t xml:space="preserve">Write down a long-term goal that you would like to work towards. For example, what long-term bene t you would like to achieve from exercising, and when you would like to achieve it by. </w:t>
                  </w:r>
                </w:p>
                <w:p w14:paraId="26D10712" w14:textId="1179EA0D" w:rsidR="00C5053E" w:rsidRDefault="00C5053E" w:rsidP="00C5053E">
                  <w:pPr>
                    <w:widowControl w:val="0"/>
                    <w:autoSpaceDE w:val="0"/>
                    <w:autoSpaceDN w:val="0"/>
                    <w:adjustRightInd w:val="0"/>
                    <w:spacing w:after="240" w:line="360" w:lineRule="auto"/>
                    <w:rPr>
                      <w:rFonts w:cs="Gill Sans"/>
                      <w:sz w:val="26"/>
                      <w:szCs w:val="26"/>
                      <w:lang w:val="en-GB"/>
                    </w:rPr>
                  </w:pPr>
                  <w:r>
                    <w:rPr>
                      <w:rFonts w:cs="Gill Sans"/>
                      <w:sz w:val="26"/>
                      <w:szCs w:val="26"/>
                      <w:lang w:val="en-GB"/>
                    </w:rPr>
                    <w:t>I would like to ____________</w:t>
                  </w:r>
                  <w:r w:rsidRPr="006F5D9D">
                    <w:rPr>
                      <w:rFonts w:cs="Gill Sans"/>
                      <w:sz w:val="26"/>
                      <w:szCs w:val="26"/>
                      <w:lang w:val="en-GB"/>
                    </w:rPr>
                    <w:t>______________________</w:t>
                  </w:r>
                  <w:r>
                    <w:rPr>
                      <w:rFonts w:cs="Gill Sans"/>
                      <w:sz w:val="26"/>
                      <w:szCs w:val="26"/>
                      <w:lang w:val="en-GB"/>
                    </w:rPr>
                    <w:t>_______________</w:t>
                  </w:r>
                </w:p>
                <w:p w14:paraId="0D14A5BB" w14:textId="7A10E680" w:rsidR="00C5053E" w:rsidRDefault="00C5053E" w:rsidP="00C5053E">
                  <w:pPr>
                    <w:widowControl w:val="0"/>
                    <w:autoSpaceDE w:val="0"/>
                    <w:autoSpaceDN w:val="0"/>
                    <w:adjustRightInd w:val="0"/>
                    <w:spacing w:after="240" w:line="360" w:lineRule="auto"/>
                    <w:rPr>
                      <w:rFonts w:cs="Gill Sans"/>
                      <w:sz w:val="26"/>
                      <w:szCs w:val="26"/>
                      <w:lang w:val="en-GB"/>
                    </w:rPr>
                  </w:pPr>
                  <w:r>
                    <w:rPr>
                      <w:rFonts w:cs="Gill Sans"/>
                      <w:sz w:val="26"/>
                      <w:szCs w:val="26"/>
                      <w:lang w:val="en-GB"/>
                    </w:rPr>
                    <w:t xml:space="preserve">by </w:t>
                  </w:r>
                  <w:r w:rsidRPr="006F5D9D">
                    <w:rPr>
                      <w:rFonts w:cs="Gill Sans"/>
                      <w:sz w:val="26"/>
                      <w:szCs w:val="26"/>
                      <w:lang w:val="en-GB"/>
                    </w:rPr>
                    <w:t>___________________________________</w:t>
                  </w:r>
                  <w:r>
                    <w:rPr>
                      <w:rFonts w:cs="Gill Sans"/>
                      <w:sz w:val="26"/>
                      <w:szCs w:val="26"/>
                      <w:lang w:val="en-GB"/>
                    </w:rPr>
                    <w:t>. My reward will be</w:t>
                  </w:r>
                </w:p>
                <w:p w14:paraId="30AE199C" w14:textId="2F7A76C2" w:rsidR="00C5053E" w:rsidRDefault="00C5053E" w:rsidP="00C5053E">
                  <w:pPr>
                    <w:widowControl w:val="0"/>
                    <w:autoSpaceDE w:val="0"/>
                    <w:autoSpaceDN w:val="0"/>
                    <w:adjustRightInd w:val="0"/>
                    <w:spacing w:after="240" w:line="360" w:lineRule="auto"/>
                    <w:rPr>
                      <w:rFonts w:cs="Gill Sans"/>
                      <w:sz w:val="26"/>
                      <w:szCs w:val="26"/>
                      <w:lang w:val="en-GB"/>
                    </w:rPr>
                  </w:pPr>
                  <w:r w:rsidRPr="006F5D9D">
                    <w:rPr>
                      <w:rFonts w:cs="Gill Sans"/>
                      <w:sz w:val="26"/>
                      <w:szCs w:val="26"/>
                      <w:lang w:val="en-GB"/>
                    </w:rPr>
                    <w:t>__________________________________________________________________</w:t>
                  </w:r>
                  <w:r>
                    <w:rPr>
                      <w:rFonts w:cs="Gill Sans"/>
                      <w:sz w:val="26"/>
                      <w:szCs w:val="26"/>
                      <w:lang w:val="en-GB"/>
                    </w:rPr>
                    <w:t>.</w:t>
                  </w:r>
                </w:p>
                <w:p w14:paraId="42C013FC" w14:textId="77777777" w:rsidR="00C5053E" w:rsidRPr="00C5053E" w:rsidRDefault="00C5053E" w:rsidP="00C5053E">
                  <w:pPr>
                    <w:widowControl w:val="0"/>
                    <w:autoSpaceDE w:val="0"/>
                    <w:autoSpaceDN w:val="0"/>
                    <w:adjustRightInd w:val="0"/>
                    <w:spacing w:after="240" w:line="360" w:lineRule="auto"/>
                    <w:rPr>
                      <w:rFonts w:cs="Gill Sans"/>
                      <w:sz w:val="26"/>
                      <w:szCs w:val="26"/>
                      <w:lang w:val="en-GB"/>
                    </w:rPr>
                  </w:pPr>
                </w:p>
                <w:p w14:paraId="7FDF2AD0" w14:textId="5BCD9E62" w:rsidR="00C5053E" w:rsidRDefault="00D0684B" w:rsidP="00C5053E">
                  <w:pPr>
                    <w:pStyle w:val="Quote"/>
                    <w:ind w:left="0"/>
                  </w:pPr>
                  <w:r>
                    <w:t>For example, “I would like to lose 5 kilograms before my birthday this year. If I manage to do this, I will reward myself by booking a weekend trip away.”</w:t>
                  </w:r>
                  <w:r w:rsidR="00C5053E">
                    <w:t xml:space="preserve"> </w:t>
                  </w:r>
                </w:p>
                <w:p w14:paraId="508B86E2" w14:textId="21F69CAD" w:rsidR="00C5053E" w:rsidRDefault="00C5053E" w:rsidP="00147CFF">
                  <w:pPr>
                    <w:widowControl w:val="0"/>
                    <w:autoSpaceDE w:val="0"/>
                    <w:autoSpaceDN w:val="0"/>
                    <w:adjustRightInd w:val="0"/>
                    <w:spacing w:after="240" w:line="300" w:lineRule="atLeast"/>
                    <w:jc w:val="right"/>
                    <w:rPr>
                      <w:rFonts w:ascii="Gill Sans" w:hAnsi="Gill Sans" w:cs="Gill Sans"/>
                      <w:b/>
                      <w:bCs/>
                      <w:color w:val="000000"/>
                      <w:sz w:val="26"/>
                      <w:szCs w:val="26"/>
                      <w:lang w:val="en-GB"/>
                    </w:rPr>
                  </w:pPr>
                </w:p>
              </w:tc>
            </w:tr>
          </w:tbl>
          <w:p w14:paraId="17343824" w14:textId="44E87EE9" w:rsidR="006F5D9D" w:rsidRDefault="006F5D9D" w:rsidP="00C5053E">
            <w:pPr>
              <w:widowControl w:val="0"/>
              <w:autoSpaceDE w:val="0"/>
              <w:autoSpaceDN w:val="0"/>
              <w:adjustRightInd w:val="0"/>
              <w:spacing w:after="240" w:line="300" w:lineRule="atLeast"/>
              <w:rPr>
                <w:rFonts w:ascii="Times" w:hAnsi="Times" w:cs="Times"/>
                <w:color w:val="000000"/>
                <w:sz w:val="24"/>
                <w:szCs w:val="24"/>
                <w:lang w:val="en-GB"/>
              </w:rPr>
            </w:pPr>
          </w:p>
          <w:p w14:paraId="08A0689B" w14:textId="44A8BF4F" w:rsidR="006C760B" w:rsidRDefault="006C760B" w:rsidP="006F5D9D">
            <w:pPr>
              <w:jc w:val="right"/>
            </w:pPr>
            <w:r>
              <w:rPr>
                <w:rStyle w:val="PageNumber"/>
              </w:rPr>
              <w:t>7</w:t>
            </w:r>
          </w:p>
        </w:tc>
      </w:tr>
    </w:tbl>
    <w:p w14:paraId="44EEFE16" w14:textId="23FBE7AC" w:rsidR="00174C57" w:rsidRPr="006B70F3" w:rsidRDefault="009C577A" w:rsidP="00174C57">
      <w:pPr>
        <w:tabs>
          <w:tab w:val="right" w:pos="14112"/>
        </w:tabs>
        <w:rPr>
          <w:b/>
          <w:bCs/>
          <w:color w:val="E32D91" w:themeColor="accent1"/>
        </w:rPr>
      </w:pPr>
      <w:r>
        <w:rPr>
          <w:rStyle w:val="PageNumber"/>
        </w:rPr>
        <w:t>8</w:t>
      </w:r>
      <w:r w:rsidR="00147CFF">
        <w:rPr>
          <w:rStyle w:val="PageNumber"/>
        </w:rPr>
        <w:tab/>
      </w:r>
      <w:r>
        <w:rPr>
          <w:rStyle w:val="PageNumber"/>
        </w:rPr>
        <w:t>9</w:t>
      </w:r>
    </w:p>
    <w:tbl>
      <w:tblPr>
        <w:tblW w:w="0" w:type="auto"/>
        <w:tblInd w:w="-135" w:type="dxa"/>
        <w:tblCellMar>
          <w:left w:w="0" w:type="dxa"/>
          <w:right w:w="0" w:type="dxa"/>
        </w:tblCellMar>
        <w:tblLook w:val="04A0" w:firstRow="1" w:lastRow="0" w:firstColumn="1" w:lastColumn="0" w:noHBand="0" w:noVBand="1"/>
      </w:tblPr>
      <w:tblGrid>
        <w:gridCol w:w="6569"/>
        <w:gridCol w:w="387"/>
        <w:gridCol w:w="387"/>
        <w:gridCol w:w="6904"/>
      </w:tblGrid>
      <w:tr w:rsidR="00174C57" w14:paraId="204056ED" w14:textId="77777777" w:rsidTr="007F790A">
        <w:trPr>
          <w:trHeight w:hRule="exact" w:val="9748"/>
        </w:trPr>
        <w:tc>
          <w:tcPr>
            <w:tcW w:w="6569" w:type="dxa"/>
          </w:tcPr>
          <w:p w14:paraId="695A548C" w14:textId="39AE05BF" w:rsidR="00174C57" w:rsidRPr="00A94E9C" w:rsidRDefault="000E0F06" w:rsidP="00B465BA">
            <w:pPr>
              <w:pStyle w:val="Heading1"/>
            </w:pPr>
            <w:r>
              <w:t>Rewards</w:t>
            </w:r>
          </w:p>
          <w:p w14:paraId="42B16BEA" w14:textId="2B85B997" w:rsidR="007F790A" w:rsidRDefault="000E0F06" w:rsidP="007F790A">
            <w:pPr>
              <w:pStyle w:val="Heading1"/>
              <w:rPr>
                <w:b/>
                <w:color w:val="E32D91" w:themeColor="accent1"/>
                <w:sz w:val="28"/>
                <w:szCs w:val="28"/>
              </w:rPr>
            </w:pPr>
            <w:r>
              <w:rPr>
                <w:b/>
                <w:color w:val="E32D91" w:themeColor="accent1"/>
                <w:sz w:val="28"/>
                <w:szCs w:val="28"/>
              </w:rPr>
              <w:t xml:space="preserve">It is important to reward yourself when you make progress towards a goal. </w:t>
            </w:r>
            <w:r w:rsidR="007F790A">
              <w:rPr>
                <w:b/>
                <w:color w:val="E32D91" w:themeColor="accent1"/>
                <w:sz w:val="28"/>
                <w:szCs w:val="28"/>
              </w:rPr>
              <w:t>A</w:t>
            </w:r>
            <w:r w:rsidR="005E0F6D">
              <w:rPr>
                <w:b/>
                <w:color w:val="E32D91" w:themeColor="accent1"/>
                <w:sz w:val="28"/>
                <w:szCs w:val="28"/>
              </w:rPr>
              <w:t>lthough some rewards cost money, other rewards are just as satisfying – and virtually free!</w:t>
            </w:r>
          </w:p>
          <w:p w14:paraId="241C7AFB" w14:textId="77777777" w:rsidR="007F790A" w:rsidRDefault="007F790A" w:rsidP="007F790A">
            <w:pPr>
              <w:pStyle w:val="Heading1"/>
              <w:spacing w:line="276" w:lineRule="auto"/>
              <w:rPr>
                <w:rFonts w:asciiTheme="minorHAnsi" w:eastAsiaTheme="minorEastAsia" w:hAnsiTheme="minorHAnsi" w:cstheme="minorBidi"/>
                <w:sz w:val="20"/>
                <w:szCs w:val="20"/>
              </w:rPr>
            </w:pPr>
          </w:p>
          <w:p w14:paraId="0B9E9FC9" w14:textId="389B8E5E" w:rsidR="007F790A" w:rsidRPr="0007338B" w:rsidRDefault="007F790A" w:rsidP="007F790A">
            <w:pPr>
              <w:pStyle w:val="Heading1"/>
              <w:spacing w:line="276" w:lineRule="auto"/>
              <w:rPr>
                <w:b/>
                <w:color w:val="E32D91" w:themeColor="accent1"/>
                <w:sz w:val="24"/>
                <w:szCs w:val="24"/>
              </w:rPr>
            </w:pPr>
            <w:r w:rsidRPr="0007338B">
              <w:rPr>
                <w:sz w:val="24"/>
                <w:szCs w:val="24"/>
              </w:rPr>
              <w:t>Remember, some rewards may be unhealthy or will be counter-productive in helping you reach your goals. For example, do not reward your weight loss with a big slice of cake!</w:t>
            </w:r>
          </w:p>
          <w:p w14:paraId="64B70231" w14:textId="77777777" w:rsidR="00971AE7" w:rsidRPr="00971AE7" w:rsidRDefault="00971AE7" w:rsidP="00971AE7"/>
          <w:tbl>
            <w:tblPr>
              <w:tblStyle w:val="TableGrid"/>
              <w:tblpPr w:leftFromText="180" w:rightFromText="180" w:vertAnchor="text" w:horzAnchor="page" w:tblpX="91" w:tblpY="69"/>
              <w:tblOverlap w:val="never"/>
              <w:tblW w:w="6558" w:type="dxa"/>
              <w:tblLook w:val="04A0" w:firstRow="1" w:lastRow="0" w:firstColumn="1" w:lastColumn="0" w:noHBand="0" w:noVBand="1"/>
            </w:tblPr>
            <w:tblGrid>
              <w:gridCol w:w="3279"/>
              <w:gridCol w:w="3279"/>
            </w:tblGrid>
            <w:tr w:rsidR="00971AE7" w14:paraId="0218F23E" w14:textId="77777777" w:rsidTr="00A94E9C">
              <w:trPr>
                <w:trHeight w:val="591"/>
              </w:trPr>
              <w:tc>
                <w:tcPr>
                  <w:tcW w:w="3279" w:type="dxa"/>
                </w:tcPr>
                <w:p w14:paraId="66D39C50" w14:textId="1CB78E60" w:rsidR="00971AE7" w:rsidRPr="00971AE7" w:rsidRDefault="00462618" w:rsidP="00154BF2">
                  <w:pPr>
                    <w:pStyle w:val="Heading1"/>
                    <w:outlineLvl w:val="0"/>
                    <w:rPr>
                      <w:rFonts w:asciiTheme="minorHAnsi" w:hAnsiTheme="minorHAnsi" w:cs="Gill Sans"/>
                      <w:b/>
                      <w:bCs/>
                      <w:sz w:val="26"/>
                      <w:szCs w:val="26"/>
                      <w:lang w:val="en-GB"/>
                    </w:rPr>
                  </w:pPr>
                  <w:r>
                    <w:rPr>
                      <w:rFonts w:asciiTheme="minorHAnsi" w:hAnsiTheme="minorHAnsi" w:cs="Gill Sans"/>
                      <w:b/>
                      <w:bCs/>
                      <w:sz w:val="26"/>
                      <w:szCs w:val="26"/>
                      <w:lang w:val="en-GB"/>
                    </w:rPr>
                    <w:t>Cost money</w:t>
                  </w:r>
                </w:p>
              </w:tc>
              <w:tc>
                <w:tcPr>
                  <w:tcW w:w="3279" w:type="dxa"/>
                </w:tcPr>
                <w:p w14:paraId="5F20A2F8" w14:textId="7C99B9CF" w:rsidR="00971AE7" w:rsidRPr="00971AE7" w:rsidRDefault="00462618" w:rsidP="00154BF2">
                  <w:pPr>
                    <w:pStyle w:val="Heading1"/>
                    <w:outlineLvl w:val="0"/>
                    <w:rPr>
                      <w:rFonts w:asciiTheme="minorHAnsi" w:hAnsiTheme="minorHAnsi" w:cs="Gill Sans"/>
                      <w:b/>
                      <w:bCs/>
                      <w:sz w:val="26"/>
                      <w:szCs w:val="26"/>
                      <w:lang w:val="en-GB"/>
                    </w:rPr>
                  </w:pPr>
                  <w:r>
                    <w:rPr>
                      <w:rFonts w:asciiTheme="minorHAnsi" w:hAnsiTheme="minorHAnsi" w:cs="Gill Sans"/>
                      <w:b/>
                      <w:bCs/>
                      <w:sz w:val="26"/>
                      <w:szCs w:val="26"/>
                      <w:lang w:val="en-GB"/>
                    </w:rPr>
                    <w:t>Do not cost money</w:t>
                  </w:r>
                </w:p>
              </w:tc>
            </w:tr>
            <w:tr w:rsidR="00971AE7" w14:paraId="6BD24738" w14:textId="77777777" w:rsidTr="007F790A">
              <w:trPr>
                <w:trHeight w:val="739"/>
              </w:trPr>
              <w:tc>
                <w:tcPr>
                  <w:tcW w:w="3279" w:type="dxa"/>
                </w:tcPr>
                <w:p w14:paraId="1211E874" w14:textId="009C90D2" w:rsidR="00971AE7" w:rsidRPr="00594D33" w:rsidRDefault="005E0F6D" w:rsidP="00154BF2">
                  <w:pPr>
                    <w:pStyle w:val="Heading1"/>
                    <w:outlineLvl w:val="0"/>
                    <w:rPr>
                      <w:rFonts w:asciiTheme="minorHAnsi" w:hAnsiTheme="minorHAnsi" w:cs="Gill Sans"/>
                      <w:bCs/>
                      <w:sz w:val="26"/>
                      <w:szCs w:val="26"/>
                      <w:lang w:val="en-GB"/>
                    </w:rPr>
                  </w:pPr>
                  <w:r>
                    <w:rPr>
                      <w:rFonts w:asciiTheme="minorHAnsi" w:hAnsiTheme="minorHAnsi" w:cs="Gill Sans"/>
                      <w:bCs/>
                      <w:sz w:val="26"/>
                      <w:szCs w:val="26"/>
                      <w:lang w:val="en-GB"/>
                    </w:rPr>
                    <w:t>Buying a new outfit</w:t>
                  </w:r>
                </w:p>
              </w:tc>
              <w:tc>
                <w:tcPr>
                  <w:tcW w:w="3279" w:type="dxa"/>
                </w:tcPr>
                <w:p w14:paraId="540F58E6" w14:textId="116C7B78" w:rsidR="00971AE7" w:rsidRPr="00787CF9" w:rsidRDefault="005E0F6D" w:rsidP="00462618">
                  <w:pPr>
                    <w:pStyle w:val="Heading1"/>
                    <w:outlineLvl w:val="0"/>
                    <w:rPr>
                      <w:rFonts w:asciiTheme="minorHAnsi" w:hAnsiTheme="minorHAnsi" w:cs="Gill Sans"/>
                      <w:bCs/>
                      <w:sz w:val="26"/>
                      <w:szCs w:val="26"/>
                      <w:lang w:val="en-GB"/>
                    </w:rPr>
                  </w:pPr>
                  <w:r>
                    <w:rPr>
                      <w:rFonts w:asciiTheme="minorHAnsi" w:hAnsiTheme="minorHAnsi" w:cs="Gill Sans"/>
                      <w:bCs/>
                      <w:sz w:val="26"/>
                      <w:szCs w:val="26"/>
                      <w:lang w:val="en-GB"/>
                    </w:rPr>
                    <w:t>Having a bubble bath</w:t>
                  </w:r>
                </w:p>
              </w:tc>
            </w:tr>
            <w:tr w:rsidR="00971AE7" w14:paraId="153C5CA4" w14:textId="77777777" w:rsidTr="007F790A">
              <w:trPr>
                <w:trHeight w:val="684"/>
              </w:trPr>
              <w:tc>
                <w:tcPr>
                  <w:tcW w:w="3279" w:type="dxa"/>
                </w:tcPr>
                <w:p w14:paraId="7D031D1C" w14:textId="258F84F5" w:rsidR="00971AE7" w:rsidRPr="005E0F6D" w:rsidRDefault="005E0F6D" w:rsidP="00154BF2">
                  <w:pPr>
                    <w:pStyle w:val="Heading1"/>
                    <w:outlineLvl w:val="0"/>
                    <w:rPr>
                      <w:rFonts w:asciiTheme="minorHAnsi" w:hAnsiTheme="minorHAnsi" w:cs="Gill Sans"/>
                      <w:bCs/>
                      <w:sz w:val="26"/>
                      <w:szCs w:val="26"/>
                      <w:lang w:val="en-GB"/>
                    </w:rPr>
                  </w:pPr>
                  <w:r>
                    <w:rPr>
                      <w:rFonts w:asciiTheme="minorHAnsi" w:hAnsiTheme="minorHAnsi" w:cs="Gill Sans"/>
                      <w:bCs/>
                      <w:sz w:val="26"/>
                      <w:szCs w:val="26"/>
                      <w:lang w:val="en-GB"/>
                    </w:rPr>
                    <w:t>Going out for dinner</w:t>
                  </w:r>
                </w:p>
              </w:tc>
              <w:tc>
                <w:tcPr>
                  <w:tcW w:w="3279" w:type="dxa"/>
                </w:tcPr>
                <w:p w14:paraId="7B80BF6B" w14:textId="0DEC80E0" w:rsidR="00971AE7" w:rsidRPr="005E0F6D" w:rsidRDefault="005E0F6D" w:rsidP="00154BF2">
                  <w:pPr>
                    <w:pStyle w:val="Heading1"/>
                    <w:outlineLvl w:val="0"/>
                    <w:rPr>
                      <w:rFonts w:asciiTheme="minorHAnsi" w:hAnsiTheme="minorHAnsi" w:cs="Gill Sans"/>
                      <w:bCs/>
                      <w:sz w:val="26"/>
                      <w:szCs w:val="26"/>
                      <w:lang w:val="en-GB"/>
                    </w:rPr>
                  </w:pPr>
                  <w:r>
                    <w:rPr>
                      <w:rFonts w:asciiTheme="minorHAnsi" w:hAnsiTheme="minorHAnsi" w:cs="Gill Sans"/>
                      <w:bCs/>
                      <w:sz w:val="26"/>
                      <w:szCs w:val="26"/>
                      <w:lang w:val="en-GB"/>
                    </w:rPr>
                    <w:t>Inviting friends over</w:t>
                  </w:r>
                </w:p>
              </w:tc>
            </w:tr>
            <w:tr w:rsidR="00971AE7" w14:paraId="5E1BA930" w14:textId="77777777" w:rsidTr="007F790A">
              <w:trPr>
                <w:trHeight w:val="843"/>
              </w:trPr>
              <w:tc>
                <w:tcPr>
                  <w:tcW w:w="3279" w:type="dxa"/>
                </w:tcPr>
                <w:p w14:paraId="47E33166" w14:textId="7CAC0407" w:rsidR="00971AE7" w:rsidRPr="00A34CD0" w:rsidRDefault="00A34CD0" w:rsidP="00154BF2">
                  <w:pPr>
                    <w:pStyle w:val="Heading1"/>
                    <w:outlineLvl w:val="0"/>
                    <w:rPr>
                      <w:rFonts w:asciiTheme="minorHAnsi" w:hAnsiTheme="minorHAnsi" w:cs="Gill Sans"/>
                      <w:bCs/>
                      <w:sz w:val="26"/>
                      <w:szCs w:val="26"/>
                      <w:lang w:val="en-GB"/>
                    </w:rPr>
                  </w:pPr>
                  <w:r>
                    <w:rPr>
                      <w:rFonts w:asciiTheme="minorHAnsi" w:hAnsiTheme="minorHAnsi" w:cs="Gill Sans"/>
                      <w:bCs/>
                      <w:sz w:val="26"/>
                      <w:szCs w:val="26"/>
                      <w:lang w:val="en-GB"/>
                    </w:rPr>
                    <w:t>Going to the cinema</w:t>
                  </w:r>
                </w:p>
              </w:tc>
              <w:tc>
                <w:tcPr>
                  <w:tcW w:w="3279" w:type="dxa"/>
                </w:tcPr>
                <w:p w14:paraId="71EAF73C" w14:textId="6E237893" w:rsidR="00971AE7" w:rsidRPr="00A34CD0" w:rsidRDefault="00A34CD0" w:rsidP="00154BF2">
                  <w:pPr>
                    <w:pStyle w:val="Heading1"/>
                    <w:outlineLvl w:val="0"/>
                    <w:rPr>
                      <w:rFonts w:asciiTheme="minorHAnsi" w:hAnsiTheme="minorHAnsi" w:cs="Gill Sans"/>
                      <w:bCs/>
                      <w:sz w:val="26"/>
                      <w:szCs w:val="26"/>
                      <w:lang w:val="en-GB"/>
                    </w:rPr>
                  </w:pPr>
                  <w:r>
                    <w:rPr>
                      <w:rFonts w:asciiTheme="minorHAnsi" w:hAnsiTheme="minorHAnsi" w:cs="Gill Sans"/>
                      <w:bCs/>
                      <w:sz w:val="26"/>
                      <w:szCs w:val="26"/>
                      <w:lang w:val="en-GB"/>
                    </w:rPr>
                    <w:t>Watching your favourite film/television program</w:t>
                  </w:r>
                </w:p>
              </w:tc>
            </w:tr>
            <w:tr w:rsidR="00971AE7" w14:paraId="1859BDD2" w14:textId="77777777" w:rsidTr="007F790A">
              <w:trPr>
                <w:trHeight w:val="1122"/>
              </w:trPr>
              <w:tc>
                <w:tcPr>
                  <w:tcW w:w="3279" w:type="dxa"/>
                </w:tcPr>
                <w:p w14:paraId="663681F5" w14:textId="61D59F4E" w:rsidR="00971AE7" w:rsidRPr="00A34CD0" w:rsidRDefault="00A34CD0" w:rsidP="00154BF2">
                  <w:pPr>
                    <w:pStyle w:val="Heading1"/>
                    <w:outlineLvl w:val="0"/>
                    <w:rPr>
                      <w:rFonts w:asciiTheme="minorHAnsi" w:hAnsiTheme="minorHAnsi" w:cs="Gill Sans"/>
                      <w:bCs/>
                      <w:sz w:val="26"/>
                      <w:szCs w:val="26"/>
                      <w:lang w:val="en-GB"/>
                    </w:rPr>
                  </w:pPr>
                  <w:r>
                    <w:rPr>
                      <w:rFonts w:asciiTheme="minorHAnsi" w:hAnsiTheme="minorHAnsi" w:cs="Gill Sans"/>
                      <w:bCs/>
                      <w:sz w:val="26"/>
                      <w:szCs w:val="26"/>
                      <w:lang w:val="en-GB"/>
                    </w:rPr>
                    <w:t>Going away for the weekend</w:t>
                  </w:r>
                </w:p>
              </w:tc>
              <w:tc>
                <w:tcPr>
                  <w:tcW w:w="3279" w:type="dxa"/>
                </w:tcPr>
                <w:p w14:paraId="542486F1" w14:textId="4DCA7F0E" w:rsidR="00971AE7" w:rsidRPr="00A34CD0" w:rsidRDefault="00A34CD0" w:rsidP="00154BF2">
                  <w:pPr>
                    <w:pStyle w:val="Heading1"/>
                    <w:outlineLvl w:val="0"/>
                    <w:rPr>
                      <w:rFonts w:asciiTheme="minorHAnsi" w:hAnsiTheme="minorHAnsi" w:cs="Gill Sans"/>
                      <w:bCs/>
                      <w:sz w:val="26"/>
                      <w:szCs w:val="26"/>
                      <w:lang w:val="en-GB"/>
                    </w:rPr>
                  </w:pPr>
                  <w:r>
                    <w:rPr>
                      <w:rFonts w:asciiTheme="minorHAnsi" w:hAnsiTheme="minorHAnsi" w:cs="Gill Sans"/>
                      <w:bCs/>
                      <w:sz w:val="26"/>
                      <w:szCs w:val="26"/>
                      <w:lang w:val="en-GB"/>
                    </w:rPr>
                    <w:t>Asking family to look after the kids so you can have some time to yourself</w:t>
                  </w:r>
                </w:p>
              </w:tc>
            </w:tr>
            <w:tr w:rsidR="00971AE7" w14:paraId="0DBDB8A9" w14:textId="77777777" w:rsidTr="007F790A">
              <w:trPr>
                <w:trHeight w:val="605"/>
              </w:trPr>
              <w:tc>
                <w:tcPr>
                  <w:tcW w:w="3279" w:type="dxa"/>
                </w:tcPr>
                <w:p w14:paraId="45D3D4D7" w14:textId="7DAC86DC" w:rsidR="00971AE7" w:rsidRPr="00A34CD0" w:rsidRDefault="00A34CD0" w:rsidP="00154BF2">
                  <w:pPr>
                    <w:pStyle w:val="Heading1"/>
                    <w:outlineLvl w:val="0"/>
                    <w:rPr>
                      <w:rFonts w:asciiTheme="minorHAnsi" w:hAnsiTheme="minorHAnsi" w:cs="Gill Sans"/>
                      <w:bCs/>
                      <w:sz w:val="26"/>
                      <w:szCs w:val="26"/>
                      <w:lang w:val="en-GB"/>
                    </w:rPr>
                  </w:pPr>
                  <w:r>
                    <w:rPr>
                      <w:rFonts w:asciiTheme="minorHAnsi" w:hAnsiTheme="minorHAnsi" w:cs="Gill Sans"/>
                      <w:bCs/>
                      <w:sz w:val="26"/>
                      <w:szCs w:val="26"/>
                      <w:lang w:val="en-GB"/>
                    </w:rPr>
                    <w:t>Having your hair done</w:t>
                  </w:r>
                </w:p>
              </w:tc>
              <w:tc>
                <w:tcPr>
                  <w:tcW w:w="3279" w:type="dxa"/>
                </w:tcPr>
                <w:p w14:paraId="6A9914BE" w14:textId="6C791F24" w:rsidR="00971AE7" w:rsidRPr="00A34CD0" w:rsidRDefault="00A34CD0" w:rsidP="00154BF2">
                  <w:pPr>
                    <w:pStyle w:val="Heading1"/>
                    <w:outlineLvl w:val="0"/>
                    <w:rPr>
                      <w:rFonts w:asciiTheme="minorHAnsi" w:hAnsiTheme="minorHAnsi" w:cs="Gill Sans"/>
                      <w:bCs/>
                      <w:sz w:val="26"/>
                      <w:szCs w:val="26"/>
                      <w:lang w:val="en-GB"/>
                    </w:rPr>
                  </w:pPr>
                  <w:r>
                    <w:rPr>
                      <w:rFonts w:asciiTheme="minorHAnsi" w:hAnsiTheme="minorHAnsi" w:cs="Gill Sans"/>
                      <w:bCs/>
                      <w:sz w:val="26"/>
                      <w:szCs w:val="26"/>
                      <w:lang w:val="en-GB"/>
                    </w:rPr>
                    <w:t>Going to the beach or out for a walk</w:t>
                  </w:r>
                </w:p>
              </w:tc>
            </w:tr>
          </w:tbl>
          <w:p w14:paraId="061510E7" w14:textId="77777777" w:rsidR="00971AE7" w:rsidRPr="00971AE7" w:rsidRDefault="00971AE7" w:rsidP="00971AE7"/>
          <w:p w14:paraId="3015A280" w14:textId="4EF0305D" w:rsidR="00174C57" w:rsidRPr="00971AE7" w:rsidRDefault="00174C57" w:rsidP="00971AE7">
            <w:pPr>
              <w:tabs>
                <w:tab w:val="left" w:pos="1167"/>
              </w:tabs>
            </w:pPr>
          </w:p>
        </w:tc>
        <w:tc>
          <w:tcPr>
            <w:tcW w:w="387" w:type="dxa"/>
          </w:tcPr>
          <w:p w14:paraId="35C8D49D" w14:textId="77777777" w:rsidR="00174C57" w:rsidRDefault="00174C57" w:rsidP="00B465BA">
            <w:pPr>
              <w:pStyle w:val="NoSpacing"/>
            </w:pPr>
          </w:p>
        </w:tc>
        <w:tc>
          <w:tcPr>
            <w:tcW w:w="387" w:type="dxa"/>
          </w:tcPr>
          <w:p w14:paraId="74915B81" w14:textId="77777777" w:rsidR="00174C57" w:rsidRDefault="00174C57" w:rsidP="00B465BA">
            <w:pPr>
              <w:pStyle w:val="NoSpacing"/>
            </w:pPr>
          </w:p>
        </w:tc>
        <w:tc>
          <w:tcPr>
            <w:tcW w:w="6904" w:type="dxa"/>
            <w:vAlign w:val="bottom"/>
          </w:tcPr>
          <w:tbl>
            <w:tblPr>
              <w:tblStyle w:val="TableGrid"/>
              <w:tblpPr w:leftFromText="180" w:rightFromText="180" w:vertAnchor="text" w:horzAnchor="page" w:tblpX="-928" w:tblpY="-974"/>
              <w:tblOverlap w:val="never"/>
              <w:tblW w:w="66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04"/>
            </w:tblGrid>
            <w:tr w:rsidR="00174C57" w14:paraId="2144AD24" w14:textId="77777777" w:rsidTr="00B465BA">
              <w:trPr>
                <w:trHeight w:val="9284"/>
              </w:trPr>
              <w:tc>
                <w:tcPr>
                  <w:tcW w:w="6663" w:type="dxa"/>
                </w:tcPr>
                <w:p w14:paraId="58EDA493" w14:textId="35207825" w:rsidR="00A94E9C" w:rsidRPr="00A94E9C" w:rsidRDefault="00A94E9C" w:rsidP="00A94E9C">
                  <w:pPr>
                    <w:pStyle w:val="Heading1"/>
                    <w:outlineLvl w:val="0"/>
                  </w:pPr>
                  <w:r>
                    <w:t>Barriers</w:t>
                  </w:r>
                </w:p>
                <w:p w14:paraId="2FCF8B6C" w14:textId="4051AEB3" w:rsidR="00A94E9C" w:rsidRDefault="00A94E9C" w:rsidP="007F790A">
                  <w:pPr>
                    <w:pStyle w:val="Heading1"/>
                    <w:outlineLvl w:val="0"/>
                    <w:rPr>
                      <w:b/>
                      <w:color w:val="E32D91" w:themeColor="accent1"/>
                      <w:sz w:val="28"/>
                      <w:szCs w:val="28"/>
                    </w:rPr>
                  </w:pPr>
                  <w:r>
                    <w:rPr>
                      <w:b/>
                      <w:color w:val="E32D91" w:themeColor="accent1"/>
                      <w:sz w:val="28"/>
                      <w:szCs w:val="28"/>
                    </w:rPr>
                    <w:t xml:space="preserve">It is likely that you will encounter some barriers along the way. Please list below any psychological, social, physical, or environmental barriers you may encounter while aiming to increase your physical activity, and a possible solution to help you overcome each barrier. </w:t>
                  </w:r>
                </w:p>
                <w:p w14:paraId="482476EA" w14:textId="77777777" w:rsidR="00A94E9C" w:rsidRPr="00971AE7" w:rsidRDefault="00A94E9C" w:rsidP="007F790A"/>
                <w:tbl>
                  <w:tblPr>
                    <w:tblStyle w:val="TableGrid"/>
                    <w:tblpPr w:leftFromText="180" w:rightFromText="180" w:vertAnchor="text" w:horzAnchor="page" w:tblpX="91" w:tblpY="69"/>
                    <w:tblOverlap w:val="never"/>
                    <w:tblW w:w="6678" w:type="dxa"/>
                    <w:tblLook w:val="04A0" w:firstRow="1" w:lastRow="0" w:firstColumn="1" w:lastColumn="0" w:noHBand="0" w:noVBand="1"/>
                  </w:tblPr>
                  <w:tblGrid>
                    <w:gridCol w:w="3256"/>
                    <w:gridCol w:w="3422"/>
                  </w:tblGrid>
                  <w:tr w:rsidR="00A94E9C" w14:paraId="6197FD89" w14:textId="77777777" w:rsidTr="00611C8D">
                    <w:trPr>
                      <w:trHeight w:val="494"/>
                    </w:trPr>
                    <w:tc>
                      <w:tcPr>
                        <w:tcW w:w="3256" w:type="dxa"/>
                      </w:tcPr>
                      <w:p w14:paraId="39F2D031" w14:textId="7F202B2C" w:rsidR="00A94E9C" w:rsidRPr="00971AE7" w:rsidRDefault="00A94E9C" w:rsidP="00B465BA">
                        <w:pPr>
                          <w:pStyle w:val="Heading1"/>
                          <w:outlineLvl w:val="0"/>
                          <w:rPr>
                            <w:rFonts w:asciiTheme="minorHAnsi" w:hAnsiTheme="minorHAnsi" w:cs="Gill Sans"/>
                            <w:b/>
                            <w:bCs/>
                            <w:sz w:val="26"/>
                            <w:szCs w:val="26"/>
                            <w:lang w:val="en-GB"/>
                          </w:rPr>
                        </w:pPr>
                        <w:r>
                          <w:rPr>
                            <w:rFonts w:asciiTheme="minorHAnsi" w:hAnsiTheme="minorHAnsi" w:cs="Gill Sans"/>
                            <w:b/>
                            <w:bCs/>
                            <w:sz w:val="26"/>
                            <w:szCs w:val="26"/>
                            <w:lang w:val="en-GB"/>
                          </w:rPr>
                          <w:t>Barrier</w:t>
                        </w:r>
                      </w:p>
                    </w:tc>
                    <w:tc>
                      <w:tcPr>
                        <w:tcW w:w="3422" w:type="dxa"/>
                      </w:tcPr>
                      <w:p w14:paraId="3329B1D5" w14:textId="7FDF9174" w:rsidR="00A94E9C" w:rsidRPr="00971AE7" w:rsidRDefault="00A94E9C" w:rsidP="00B465BA">
                        <w:pPr>
                          <w:pStyle w:val="Heading1"/>
                          <w:outlineLvl w:val="0"/>
                          <w:rPr>
                            <w:rFonts w:asciiTheme="minorHAnsi" w:hAnsiTheme="minorHAnsi" w:cs="Gill Sans"/>
                            <w:b/>
                            <w:bCs/>
                            <w:sz w:val="26"/>
                            <w:szCs w:val="26"/>
                            <w:lang w:val="en-GB"/>
                          </w:rPr>
                        </w:pPr>
                        <w:r>
                          <w:rPr>
                            <w:rFonts w:asciiTheme="minorHAnsi" w:hAnsiTheme="minorHAnsi" w:cs="Gill Sans"/>
                            <w:b/>
                            <w:bCs/>
                            <w:sz w:val="26"/>
                            <w:szCs w:val="26"/>
                            <w:lang w:val="en-GB"/>
                          </w:rPr>
                          <w:t>Solution</w:t>
                        </w:r>
                      </w:p>
                    </w:tc>
                  </w:tr>
                  <w:tr w:rsidR="00A94E9C" w14:paraId="2242DEBC" w14:textId="77777777" w:rsidTr="00611C8D">
                    <w:trPr>
                      <w:trHeight w:val="1062"/>
                    </w:trPr>
                    <w:tc>
                      <w:tcPr>
                        <w:tcW w:w="3256" w:type="dxa"/>
                      </w:tcPr>
                      <w:p w14:paraId="1EE663B6" w14:textId="5A971CF9" w:rsidR="00A94E9C" w:rsidRPr="00971AE7" w:rsidRDefault="00A94E9C" w:rsidP="00B465BA">
                        <w:pPr>
                          <w:pStyle w:val="Heading1"/>
                          <w:outlineLvl w:val="0"/>
                          <w:rPr>
                            <w:rFonts w:asciiTheme="minorHAnsi" w:hAnsiTheme="minorHAnsi" w:cs="Gill Sans"/>
                            <w:b/>
                            <w:bCs/>
                            <w:sz w:val="26"/>
                            <w:szCs w:val="26"/>
                            <w:lang w:val="en-GB"/>
                          </w:rPr>
                        </w:pPr>
                        <w:r w:rsidRPr="00971AE7">
                          <w:rPr>
                            <w:rFonts w:asciiTheme="minorHAnsi" w:hAnsiTheme="minorHAnsi" w:cs="Gill Sans"/>
                            <w:b/>
                            <w:bCs/>
                            <w:sz w:val="26"/>
                            <w:szCs w:val="26"/>
                            <w:lang w:val="en-GB"/>
                          </w:rPr>
                          <w:t>1</w:t>
                        </w:r>
                        <w:r w:rsidR="00D962A0">
                          <w:rPr>
                            <w:rFonts w:asciiTheme="minorHAnsi" w:hAnsiTheme="minorHAnsi" w:cs="Gill Sans"/>
                            <w:b/>
                            <w:bCs/>
                            <w:sz w:val="26"/>
                            <w:szCs w:val="26"/>
                            <w:lang w:val="en-GB"/>
                          </w:rPr>
                          <w:t xml:space="preserve"> </w:t>
                        </w:r>
                        <w:r w:rsidR="00D962A0" w:rsidRPr="00611C8D">
                          <w:rPr>
                            <w:rFonts w:asciiTheme="minorHAnsi" w:hAnsiTheme="minorHAnsi" w:cs="Gill Sans"/>
                            <w:bCs/>
                            <w:sz w:val="26"/>
                            <w:szCs w:val="26"/>
                            <w:lang w:val="en-GB"/>
                          </w:rPr>
                          <w:t>I won’t want to walk outside when it is raining.</w:t>
                        </w:r>
                      </w:p>
                    </w:tc>
                    <w:tc>
                      <w:tcPr>
                        <w:tcW w:w="3422" w:type="dxa"/>
                      </w:tcPr>
                      <w:p w14:paraId="078C0906" w14:textId="7E7E9805" w:rsidR="00A94E9C" w:rsidRPr="00611C8D" w:rsidRDefault="00D962A0" w:rsidP="00B465BA">
                        <w:pPr>
                          <w:pStyle w:val="Heading1"/>
                          <w:outlineLvl w:val="0"/>
                          <w:rPr>
                            <w:rFonts w:asciiTheme="minorHAnsi" w:hAnsiTheme="minorHAnsi" w:cs="Gill Sans"/>
                            <w:bCs/>
                            <w:sz w:val="26"/>
                            <w:szCs w:val="26"/>
                            <w:lang w:val="en-GB"/>
                          </w:rPr>
                        </w:pPr>
                        <w:r w:rsidRPr="00611C8D">
                          <w:rPr>
                            <w:rFonts w:asciiTheme="minorHAnsi" w:hAnsiTheme="minorHAnsi" w:cs="Gill Sans"/>
                            <w:bCs/>
                            <w:sz w:val="26"/>
                            <w:szCs w:val="26"/>
                            <w:lang w:val="en-GB"/>
                          </w:rPr>
                          <w:t xml:space="preserve">I could </w:t>
                        </w:r>
                        <w:r w:rsidR="00611C8D" w:rsidRPr="00611C8D">
                          <w:rPr>
                            <w:rFonts w:asciiTheme="minorHAnsi" w:hAnsiTheme="minorHAnsi" w:cs="Gill Sans"/>
                            <w:bCs/>
                            <w:sz w:val="26"/>
                            <w:szCs w:val="26"/>
                            <w:lang w:val="en-GB"/>
                          </w:rPr>
                          <w:t>do a home-based exercise DVD instead.</w:t>
                        </w:r>
                      </w:p>
                    </w:tc>
                  </w:tr>
                  <w:tr w:rsidR="00A94E9C" w14:paraId="2733253C" w14:textId="77777777" w:rsidTr="00611C8D">
                    <w:trPr>
                      <w:trHeight w:val="1038"/>
                    </w:trPr>
                    <w:tc>
                      <w:tcPr>
                        <w:tcW w:w="3256" w:type="dxa"/>
                      </w:tcPr>
                      <w:p w14:paraId="7A678492" w14:textId="77777777" w:rsidR="00A94E9C" w:rsidRPr="00971AE7" w:rsidRDefault="00A94E9C" w:rsidP="00B465BA">
                        <w:pPr>
                          <w:pStyle w:val="Heading1"/>
                          <w:outlineLvl w:val="0"/>
                          <w:rPr>
                            <w:rFonts w:asciiTheme="minorHAnsi" w:hAnsiTheme="minorHAnsi" w:cs="Gill Sans"/>
                            <w:b/>
                            <w:bCs/>
                            <w:sz w:val="26"/>
                            <w:szCs w:val="26"/>
                            <w:lang w:val="en-GB"/>
                          </w:rPr>
                        </w:pPr>
                        <w:r w:rsidRPr="00971AE7">
                          <w:rPr>
                            <w:rFonts w:asciiTheme="minorHAnsi" w:hAnsiTheme="minorHAnsi" w:cs="Gill Sans"/>
                            <w:b/>
                            <w:bCs/>
                            <w:sz w:val="26"/>
                            <w:szCs w:val="26"/>
                            <w:lang w:val="en-GB"/>
                          </w:rPr>
                          <w:t>2</w:t>
                        </w:r>
                      </w:p>
                    </w:tc>
                    <w:tc>
                      <w:tcPr>
                        <w:tcW w:w="3422" w:type="dxa"/>
                      </w:tcPr>
                      <w:p w14:paraId="7055D0AB" w14:textId="77777777" w:rsidR="00A94E9C" w:rsidRDefault="00A94E9C" w:rsidP="00B465BA">
                        <w:pPr>
                          <w:pStyle w:val="Heading1"/>
                          <w:outlineLvl w:val="0"/>
                          <w:rPr>
                            <w:rFonts w:ascii="Gill Sans" w:hAnsi="Gill Sans" w:cs="Gill Sans"/>
                            <w:b/>
                            <w:bCs/>
                            <w:color w:val="000000"/>
                            <w:sz w:val="26"/>
                            <w:szCs w:val="26"/>
                            <w:lang w:val="en-GB"/>
                          </w:rPr>
                        </w:pPr>
                      </w:p>
                    </w:tc>
                  </w:tr>
                  <w:tr w:rsidR="00A94E9C" w14:paraId="567F1140" w14:textId="77777777" w:rsidTr="00611C8D">
                    <w:trPr>
                      <w:trHeight w:val="1038"/>
                    </w:trPr>
                    <w:tc>
                      <w:tcPr>
                        <w:tcW w:w="3256" w:type="dxa"/>
                      </w:tcPr>
                      <w:p w14:paraId="70284509" w14:textId="77777777" w:rsidR="00A94E9C" w:rsidRPr="00971AE7" w:rsidRDefault="00A94E9C" w:rsidP="00B465BA">
                        <w:pPr>
                          <w:pStyle w:val="Heading1"/>
                          <w:outlineLvl w:val="0"/>
                          <w:rPr>
                            <w:rFonts w:asciiTheme="minorHAnsi" w:hAnsiTheme="minorHAnsi" w:cs="Gill Sans"/>
                            <w:b/>
                            <w:bCs/>
                            <w:sz w:val="26"/>
                            <w:szCs w:val="26"/>
                            <w:lang w:val="en-GB"/>
                          </w:rPr>
                        </w:pPr>
                        <w:r w:rsidRPr="00971AE7">
                          <w:rPr>
                            <w:rFonts w:asciiTheme="minorHAnsi" w:hAnsiTheme="minorHAnsi" w:cs="Gill Sans"/>
                            <w:b/>
                            <w:bCs/>
                            <w:sz w:val="26"/>
                            <w:szCs w:val="26"/>
                            <w:lang w:val="en-GB"/>
                          </w:rPr>
                          <w:t>3</w:t>
                        </w:r>
                      </w:p>
                    </w:tc>
                    <w:tc>
                      <w:tcPr>
                        <w:tcW w:w="3422" w:type="dxa"/>
                      </w:tcPr>
                      <w:p w14:paraId="53ED6D18" w14:textId="77777777" w:rsidR="00A94E9C" w:rsidRDefault="00A94E9C" w:rsidP="00B465BA">
                        <w:pPr>
                          <w:pStyle w:val="Heading1"/>
                          <w:outlineLvl w:val="0"/>
                          <w:rPr>
                            <w:rFonts w:ascii="Gill Sans" w:hAnsi="Gill Sans" w:cs="Gill Sans"/>
                            <w:b/>
                            <w:bCs/>
                            <w:color w:val="000000"/>
                            <w:sz w:val="26"/>
                            <w:szCs w:val="26"/>
                            <w:lang w:val="en-GB"/>
                          </w:rPr>
                        </w:pPr>
                      </w:p>
                    </w:tc>
                  </w:tr>
                  <w:tr w:rsidR="00A94E9C" w14:paraId="7D34FCCD" w14:textId="77777777" w:rsidTr="00611C8D">
                    <w:trPr>
                      <w:trHeight w:val="1038"/>
                    </w:trPr>
                    <w:tc>
                      <w:tcPr>
                        <w:tcW w:w="3256" w:type="dxa"/>
                      </w:tcPr>
                      <w:p w14:paraId="63C5B4CA" w14:textId="77777777" w:rsidR="00A94E9C" w:rsidRPr="00971AE7" w:rsidRDefault="00A94E9C" w:rsidP="00B465BA">
                        <w:pPr>
                          <w:pStyle w:val="Heading1"/>
                          <w:outlineLvl w:val="0"/>
                          <w:rPr>
                            <w:rFonts w:asciiTheme="minorHAnsi" w:hAnsiTheme="minorHAnsi" w:cs="Gill Sans"/>
                            <w:b/>
                            <w:bCs/>
                            <w:sz w:val="26"/>
                            <w:szCs w:val="26"/>
                            <w:lang w:val="en-GB"/>
                          </w:rPr>
                        </w:pPr>
                        <w:r w:rsidRPr="00971AE7">
                          <w:rPr>
                            <w:rFonts w:asciiTheme="minorHAnsi" w:hAnsiTheme="minorHAnsi" w:cs="Gill Sans"/>
                            <w:b/>
                            <w:bCs/>
                            <w:sz w:val="26"/>
                            <w:szCs w:val="26"/>
                            <w:lang w:val="en-GB"/>
                          </w:rPr>
                          <w:t>4</w:t>
                        </w:r>
                      </w:p>
                    </w:tc>
                    <w:tc>
                      <w:tcPr>
                        <w:tcW w:w="3422" w:type="dxa"/>
                      </w:tcPr>
                      <w:p w14:paraId="32B5A2D8" w14:textId="77777777" w:rsidR="00A94E9C" w:rsidRDefault="00A94E9C" w:rsidP="00B465BA">
                        <w:pPr>
                          <w:pStyle w:val="Heading1"/>
                          <w:outlineLvl w:val="0"/>
                          <w:rPr>
                            <w:rFonts w:ascii="Gill Sans" w:hAnsi="Gill Sans" w:cs="Gill Sans"/>
                            <w:b/>
                            <w:bCs/>
                            <w:color w:val="000000"/>
                            <w:sz w:val="26"/>
                            <w:szCs w:val="26"/>
                            <w:lang w:val="en-GB"/>
                          </w:rPr>
                        </w:pPr>
                      </w:p>
                    </w:tc>
                  </w:tr>
                  <w:tr w:rsidR="00A94E9C" w14:paraId="571644E5" w14:textId="77777777" w:rsidTr="00611C8D">
                    <w:trPr>
                      <w:trHeight w:val="1038"/>
                    </w:trPr>
                    <w:tc>
                      <w:tcPr>
                        <w:tcW w:w="3256" w:type="dxa"/>
                      </w:tcPr>
                      <w:p w14:paraId="74D3377C" w14:textId="77777777" w:rsidR="00A94E9C" w:rsidRPr="00971AE7" w:rsidRDefault="00A94E9C" w:rsidP="00B465BA">
                        <w:pPr>
                          <w:pStyle w:val="Heading1"/>
                          <w:outlineLvl w:val="0"/>
                          <w:rPr>
                            <w:rFonts w:asciiTheme="minorHAnsi" w:hAnsiTheme="minorHAnsi" w:cs="Gill Sans"/>
                            <w:b/>
                            <w:bCs/>
                            <w:sz w:val="26"/>
                            <w:szCs w:val="26"/>
                            <w:lang w:val="en-GB"/>
                          </w:rPr>
                        </w:pPr>
                        <w:r w:rsidRPr="00971AE7">
                          <w:rPr>
                            <w:rFonts w:asciiTheme="minorHAnsi" w:hAnsiTheme="minorHAnsi" w:cs="Gill Sans"/>
                            <w:b/>
                            <w:bCs/>
                            <w:sz w:val="26"/>
                            <w:szCs w:val="26"/>
                            <w:lang w:val="en-GB"/>
                          </w:rPr>
                          <w:t>5</w:t>
                        </w:r>
                      </w:p>
                    </w:tc>
                    <w:tc>
                      <w:tcPr>
                        <w:tcW w:w="3422" w:type="dxa"/>
                      </w:tcPr>
                      <w:p w14:paraId="6604895B" w14:textId="77777777" w:rsidR="00A94E9C" w:rsidRDefault="00A94E9C" w:rsidP="00B465BA">
                        <w:pPr>
                          <w:pStyle w:val="Heading1"/>
                          <w:outlineLvl w:val="0"/>
                          <w:rPr>
                            <w:rFonts w:ascii="Gill Sans" w:hAnsi="Gill Sans" w:cs="Gill Sans"/>
                            <w:b/>
                            <w:bCs/>
                            <w:color w:val="000000"/>
                            <w:sz w:val="26"/>
                            <w:szCs w:val="26"/>
                            <w:lang w:val="en-GB"/>
                          </w:rPr>
                        </w:pPr>
                      </w:p>
                    </w:tc>
                  </w:tr>
                </w:tbl>
                <w:p w14:paraId="0C5DE10F" w14:textId="77777777" w:rsidR="00A94E9C" w:rsidRPr="00971AE7" w:rsidRDefault="00A94E9C" w:rsidP="00A94E9C"/>
                <w:p w14:paraId="3C18DF8B" w14:textId="1D456EE8" w:rsidR="00174C57" w:rsidRDefault="00174C57" w:rsidP="00B465BA">
                  <w:pPr>
                    <w:widowControl w:val="0"/>
                    <w:autoSpaceDE w:val="0"/>
                    <w:autoSpaceDN w:val="0"/>
                    <w:adjustRightInd w:val="0"/>
                    <w:spacing w:after="240" w:line="300" w:lineRule="atLeast"/>
                    <w:jc w:val="right"/>
                    <w:rPr>
                      <w:rFonts w:ascii="Gill Sans" w:hAnsi="Gill Sans" w:cs="Gill Sans"/>
                      <w:b/>
                      <w:bCs/>
                      <w:color w:val="000000"/>
                      <w:sz w:val="26"/>
                      <w:szCs w:val="26"/>
                      <w:lang w:val="en-GB"/>
                    </w:rPr>
                  </w:pPr>
                </w:p>
              </w:tc>
            </w:tr>
          </w:tbl>
          <w:p w14:paraId="62B30928" w14:textId="77777777" w:rsidR="00174C57" w:rsidRDefault="00174C57" w:rsidP="00B465BA">
            <w:pPr>
              <w:widowControl w:val="0"/>
              <w:autoSpaceDE w:val="0"/>
              <w:autoSpaceDN w:val="0"/>
              <w:adjustRightInd w:val="0"/>
              <w:spacing w:after="240" w:line="300" w:lineRule="atLeast"/>
              <w:rPr>
                <w:rFonts w:ascii="Times" w:hAnsi="Times" w:cs="Times"/>
                <w:color w:val="000000"/>
                <w:sz w:val="24"/>
                <w:szCs w:val="24"/>
                <w:lang w:val="en-GB"/>
              </w:rPr>
            </w:pPr>
          </w:p>
          <w:p w14:paraId="09731D86" w14:textId="77777777" w:rsidR="00174C57" w:rsidRDefault="00174C57" w:rsidP="00B465BA">
            <w:pPr>
              <w:jc w:val="right"/>
            </w:pPr>
            <w:r>
              <w:rPr>
                <w:rStyle w:val="PageNumber"/>
              </w:rPr>
              <w:t>7</w:t>
            </w:r>
          </w:p>
        </w:tc>
      </w:tr>
    </w:tbl>
    <w:p w14:paraId="6C472B9E" w14:textId="7E25A955" w:rsidR="00D46410" w:rsidRDefault="00B3719A" w:rsidP="00E47550">
      <w:pPr>
        <w:tabs>
          <w:tab w:val="right" w:pos="14112"/>
        </w:tabs>
        <w:rPr>
          <w:rStyle w:val="PageNumber"/>
        </w:rPr>
      </w:pPr>
      <w:r>
        <w:rPr>
          <w:rStyle w:val="PageNumber"/>
        </w:rPr>
        <w:t>12</w:t>
      </w:r>
      <w:r w:rsidR="00E47550">
        <w:rPr>
          <w:rStyle w:val="PageNumber"/>
        </w:rPr>
        <w:tab/>
      </w:r>
      <w:r>
        <w:rPr>
          <w:rStyle w:val="PageNumber"/>
        </w:rPr>
        <w:t>11</w:t>
      </w:r>
    </w:p>
    <w:p w14:paraId="16E7441A" w14:textId="77777777" w:rsidR="00D46410" w:rsidRDefault="00D46410">
      <w:pPr>
        <w:rPr>
          <w:rStyle w:val="PageNumber"/>
        </w:rPr>
      </w:pPr>
      <w:r>
        <w:rPr>
          <w:rStyle w:val="PageNumber"/>
        </w:rPr>
        <w:br w:type="page"/>
      </w:r>
    </w:p>
    <w:tbl>
      <w:tblPr>
        <w:tblW w:w="14116" w:type="dxa"/>
        <w:tblCellMar>
          <w:left w:w="0" w:type="dxa"/>
          <w:right w:w="0" w:type="dxa"/>
        </w:tblCellMar>
        <w:tblLook w:val="04A0" w:firstRow="1" w:lastRow="0" w:firstColumn="1" w:lastColumn="0" w:noHBand="0" w:noVBand="1"/>
      </w:tblPr>
      <w:tblGrid>
        <w:gridCol w:w="6106"/>
        <w:gridCol w:w="845"/>
        <w:gridCol w:w="849"/>
        <w:gridCol w:w="6316"/>
      </w:tblGrid>
      <w:tr w:rsidR="00F45698" w:rsidRPr="00563245" w14:paraId="5B4F7D32" w14:textId="77777777" w:rsidTr="007E2E70">
        <w:trPr>
          <w:trHeight w:hRule="exact" w:val="9853"/>
        </w:trPr>
        <w:tc>
          <w:tcPr>
            <w:tcW w:w="6106" w:type="dxa"/>
          </w:tcPr>
          <w:p w14:paraId="6B2708CE" w14:textId="36189568" w:rsidR="00F45698" w:rsidRDefault="00296418" w:rsidP="00B465BA">
            <w:pPr>
              <w:pStyle w:val="Heading1"/>
            </w:pPr>
            <w:r>
              <w:t>P</w:t>
            </w:r>
            <w:r w:rsidR="005F0757">
              <w:t>hysical activity</w:t>
            </w:r>
            <w:r>
              <w:t xml:space="preserve"> for you</w:t>
            </w:r>
          </w:p>
          <w:p w14:paraId="5389BF2C" w14:textId="394DDD35" w:rsidR="00F45698" w:rsidRDefault="005F0757" w:rsidP="00B465BA">
            <w:pPr>
              <w:pStyle w:val="Heading2"/>
              <w:spacing w:before="180"/>
            </w:pPr>
            <w:r>
              <w:t>Please list below some forms of exercise that would be enjoyable and suitable for you. You</w:t>
            </w:r>
            <w:r w:rsidR="001427AE">
              <w:t xml:space="preserve"> may want to </w:t>
            </w:r>
            <w:r w:rsidR="009C577A">
              <w:t>use some from the list on page 4</w:t>
            </w:r>
            <w:r w:rsidR="001427AE">
              <w:t>, or you may have some other ideas.</w:t>
            </w:r>
          </w:p>
          <w:tbl>
            <w:tblPr>
              <w:tblStyle w:val="TableGrid"/>
              <w:tblW w:w="0" w:type="auto"/>
              <w:tblLook w:val="04A0" w:firstRow="1" w:lastRow="0" w:firstColumn="1" w:lastColumn="0" w:noHBand="0" w:noVBand="1"/>
            </w:tblPr>
            <w:tblGrid>
              <w:gridCol w:w="611"/>
              <w:gridCol w:w="5455"/>
            </w:tblGrid>
            <w:tr w:rsidR="005F0757" w:rsidRPr="005F0757" w14:paraId="15C3AE6D" w14:textId="77777777" w:rsidTr="005F0757">
              <w:trPr>
                <w:trHeight w:val="1398"/>
              </w:trPr>
              <w:tc>
                <w:tcPr>
                  <w:tcW w:w="611" w:type="dxa"/>
                </w:tcPr>
                <w:p w14:paraId="7F120857" w14:textId="5E35C6FB" w:rsidR="005F0757" w:rsidRPr="005F0757" w:rsidRDefault="005F0757" w:rsidP="00666545">
                  <w:pPr>
                    <w:rPr>
                      <w:b/>
                      <w:color w:val="E32D91" w:themeColor="accent1"/>
                      <w:sz w:val="28"/>
                      <w:szCs w:val="28"/>
                    </w:rPr>
                  </w:pPr>
                  <w:r w:rsidRPr="005F0757">
                    <w:rPr>
                      <w:b/>
                      <w:color w:val="E32D91" w:themeColor="accent1"/>
                      <w:sz w:val="28"/>
                      <w:szCs w:val="28"/>
                    </w:rPr>
                    <w:t>1</w:t>
                  </w:r>
                </w:p>
              </w:tc>
              <w:tc>
                <w:tcPr>
                  <w:tcW w:w="5455" w:type="dxa"/>
                </w:tcPr>
                <w:p w14:paraId="67BE976A" w14:textId="58182982" w:rsidR="005F0757" w:rsidRPr="005F0757" w:rsidRDefault="005F0757" w:rsidP="00666545">
                  <w:pPr>
                    <w:rPr>
                      <w:b/>
                      <w:color w:val="E32D91" w:themeColor="accent1"/>
                      <w:sz w:val="28"/>
                      <w:szCs w:val="28"/>
                    </w:rPr>
                  </w:pPr>
                </w:p>
              </w:tc>
            </w:tr>
            <w:tr w:rsidR="005F0757" w:rsidRPr="005F0757" w14:paraId="4FEDF0B7" w14:textId="77777777" w:rsidTr="005F0757">
              <w:trPr>
                <w:trHeight w:val="1389"/>
              </w:trPr>
              <w:tc>
                <w:tcPr>
                  <w:tcW w:w="611" w:type="dxa"/>
                </w:tcPr>
                <w:p w14:paraId="7783EEED" w14:textId="71D6E1D8" w:rsidR="005F0757" w:rsidRPr="005F0757" w:rsidRDefault="005F0757" w:rsidP="00666545">
                  <w:pPr>
                    <w:rPr>
                      <w:b/>
                      <w:color w:val="E32D91" w:themeColor="accent1"/>
                      <w:sz w:val="28"/>
                      <w:szCs w:val="28"/>
                    </w:rPr>
                  </w:pPr>
                  <w:r>
                    <w:rPr>
                      <w:b/>
                      <w:color w:val="E32D91" w:themeColor="accent1"/>
                      <w:sz w:val="28"/>
                      <w:szCs w:val="28"/>
                    </w:rPr>
                    <w:t>2</w:t>
                  </w:r>
                </w:p>
              </w:tc>
              <w:tc>
                <w:tcPr>
                  <w:tcW w:w="5455" w:type="dxa"/>
                </w:tcPr>
                <w:p w14:paraId="758023E5" w14:textId="63F63609" w:rsidR="005F0757" w:rsidRPr="005F0757" w:rsidRDefault="005F0757" w:rsidP="00666545">
                  <w:pPr>
                    <w:rPr>
                      <w:b/>
                      <w:color w:val="E32D91" w:themeColor="accent1"/>
                      <w:sz w:val="28"/>
                      <w:szCs w:val="28"/>
                    </w:rPr>
                  </w:pPr>
                </w:p>
              </w:tc>
            </w:tr>
            <w:tr w:rsidR="005F0757" w:rsidRPr="005F0757" w14:paraId="715EDF98" w14:textId="77777777" w:rsidTr="005F0757">
              <w:trPr>
                <w:trHeight w:val="1389"/>
              </w:trPr>
              <w:tc>
                <w:tcPr>
                  <w:tcW w:w="611" w:type="dxa"/>
                </w:tcPr>
                <w:p w14:paraId="7AC49E34" w14:textId="5BA31F91" w:rsidR="005F0757" w:rsidRPr="005F0757" w:rsidRDefault="005F0757" w:rsidP="00666545">
                  <w:pPr>
                    <w:rPr>
                      <w:b/>
                      <w:color w:val="E32D91" w:themeColor="accent1"/>
                      <w:sz w:val="28"/>
                      <w:szCs w:val="28"/>
                    </w:rPr>
                  </w:pPr>
                  <w:r>
                    <w:rPr>
                      <w:b/>
                      <w:color w:val="E32D91" w:themeColor="accent1"/>
                      <w:sz w:val="28"/>
                      <w:szCs w:val="28"/>
                    </w:rPr>
                    <w:t>3</w:t>
                  </w:r>
                </w:p>
              </w:tc>
              <w:tc>
                <w:tcPr>
                  <w:tcW w:w="5455" w:type="dxa"/>
                </w:tcPr>
                <w:p w14:paraId="7638854D" w14:textId="59ADC753" w:rsidR="005F0757" w:rsidRPr="005F0757" w:rsidRDefault="005F0757" w:rsidP="00666545">
                  <w:pPr>
                    <w:rPr>
                      <w:b/>
                      <w:color w:val="E32D91" w:themeColor="accent1"/>
                      <w:sz w:val="28"/>
                      <w:szCs w:val="28"/>
                    </w:rPr>
                  </w:pPr>
                </w:p>
              </w:tc>
            </w:tr>
            <w:tr w:rsidR="005F0757" w:rsidRPr="005F0757" w14:paraId="32F20393" w14:textId="77777777" w:rsidTr="005F0757">
              <w:trPr>
                <w:trHeight w:val="1389"/>
              </w:trPr>
              <w:tc>
                <w:tcPr>
                  <w:tcW w:w="611" w:type="dxa"/>
                </w:tcPr>
                <w:p w14:paraId="2905AC3F" w14:textId="1BFEE082" w:rsidR="005F0757" w:rsidRPr="005F0757" w:rsidRDefault="005F0757" w:rsidP="00666545">
                  <w:pPr>
                    <w:rPr>
                      <w:b/>
                      <w:color w:val="E32D91" w:themeColor="accent1"/>
                      <w:sz w:val="28"/>
                      <w:szCs w:val="28"/>
                    </w:rPr>
                  </w:pPr>
                  <w:r>
                    <w:rPr>
                      <w:b/>
                      <w:color w:val="E32D91" w:themeColor="accent1"/>
                      <w:sz w:val="28"/>
                      <w:szCs w:val="28"/>
                    </w:rPr>
                    <w:t>4</w:t>
                  </w:r>
                </w:p>
              </w:tc>
              <w:tc>
                <w:tcPr>
                  <w:tcW w:w="5455" w:type="dxa"/>
                </w:tcPr>
                <w:p w14:paraId="5FB4B78A" w14:textId="645842C0" w:rsidR="005F0757" w:rsidRPr="005F0757" w:rsidRDefault="005F0757" w:rsidP="00666545">
                  <w:pPr>
                    <w:rPr>
                      <w:b/>
                      <w:color w:val="E32D91" w:themeColor="accent1"/>
                      <w:sz w:val="28"/>
                      <w:szCs w:val="28"/>
                    </w:rPr>
                  </w:pPr>
                </w:p>
              </w:tc>
            </w:tr>
          </w:tbl>
          <w:p w14:paraId="616A54DF" w14:textId="77777777" w:rsidR="005F0757" w:rsidRDefault="005F0757" w:rsidP="005F0757"/>
          <w:p w14:paraId="5A68A50C" w14:textId="77777777" w:rsidR="00F45698" w:rsidRDefault="00F45698" w:rsidP="00B465BA"/>
          <w:p w14:paraId="7B90A714" w14:textId="77777777" w:rsidR="00F45698" w:rsidRDefault="00F45698" w:rsidP="00B465BA"/>
          <w:p w14:paraId="7766B5C7" w14:textId="77777777" w:rsidR="00F45698" w:rsidRPr="00F35B6A" w:rsidRDefault="00F45698" w:rsidP="00B465BA"/>
        </w:tc>
        <w:tc>
          <w:tcPr>
            <w:tcW w:w="845" w:type="dxa"/>
          </w:tcPr>
          <w:p w14:paraId="3A589BE3" w14:textId="77777777" w:rsidR="00F45698" w:rsidRDefault="00F45698" w:rsidP="00B465BA">
            <w:pPr>
              <w:pStyle w:val="NoSpacing"/>
            </w:pPr>
          </w:p>
        </w:tc>
        <w:tc>
          <w:tcPr>
            <w:tcW w:w="849" w:type="dxa"/>
          </w:tcPr>
          <w:p w14:paraId="74613265" w14:textId="77777777" w:rsidR="00F45698" w:rsidRDefault="00F45698" w:rsidP="00B465BA">
            <w:pPr>
              <w:pStyle w:val="NoSpacing"/>
            </w:pPr>
          </w:p>
        </w:tc>
        <w:tc>
          <w:tcPr>
            <w:tcW w:w="6316" w:type="dxa"/>
          </w:tcPr>
          <w:p w14:paraId="75714C3F" w14:textId="552527A7" w:rsidR="005F6ADF" w:rsidRDefault="005F6ADF" w:rsidP="005F6ADF">
            <w:pPr>
              <w:pStyle w:val="Heading1"/>
            </w:pPr>
            <w:r>
              <w:t>Resources</w:t>
            </w:r>
          </w:p>
          <w:p w14:paraId="4FD75237" w14:textId="0FF07E1D" w:rsidR="00F45698" w:rsidRDefault="009C6791" w:rsidP="00B465BA">
            <w:pPr>
              <w:pStyle w:val="Heading2"/>
            </w:pPr>
            <w:r>
              <w:t>Australian Government Guidelines for Physical Activity</w:t>
            </w:r>
            <w:r w:rsidR="00F45698">
              <w:t xml:space="preserve"> </w:t>
            </w:r>
          </w:p>
          <w:p w14:paraId="79EE096A" w14:textId="54496777" w:rsidR="00EB7158" w:rsidRPr="00EB7158" w:rsidRDefault="00904303" w:rsidP="006C6F24">
            <w:pPr>
              <w:rPr>
                <w:lang w:val="en-AU"/>
              </w:rPr>
            </w:pPr>
            <w:hyperlink r:id="rId20" w:history="1">
              <w:r w:rsidR="00EB7158" w:rsidRPr="00EB7158">
                <w:rPr>
                  <w:rStyle w:val="Hyperlink"/>
                  <w:color w:val="595959" w:themeColor="text1" w:themeTint="A6"/>
                  <w:lang w:val="en-AU"/>
                </w:rPr>
                <w:t>http://www.health.gov.au/internet/main/publishing.nsf/content/health-pubhlth-strateg-phys-act-guidelines</w:t>
              </w:r>
            </w:hyperlink>
          </w:p>
          <w:p w14:paraId="154A5B4B" w14:textId="77777777" w:rsidR="00EB7158" w:rsidRDefault="00EB7158" w:rsidP="006C6F24">
            <w:pPr>
              <w:pStyle w:val="Heading2"/>
            </w:pPr>
            <w:r>
              <w:t>Cancer Council WA Life Now Exercise Program</w:t>
            </w:r>
          </w:p>
          <w:p w14:paraId="00BADD04" w14:textId="77777777" w:rsidR="00EB7158" w:rsidRDefault="00EB7158" w:rsidP="006C6F24">
            <w:pPr>
              <w:pStyle w:val="Heading2"/>
            </w:pPr>
          </w:p>
          <w:p w14:paraId="4F822110" w14:textId="69B826F9" w:rsidR="00EB7158" w:rsidRPr="00EB7158" w:rsidRDefault="00904303" w:rsidP="006C6F24">
            <w:pPr>
              <w:pStyle w:val="Heading2"/>
              <w:rPr>
                <w:rFonts w:asciiTheme="minorHAnsi" w:hAnsiTheme="minorHAnsi"/>
                <w:b w:val="0"/>
                <w:color w:val="595959" w:themeColor="text1" w:themeTint="A6"/>
                <w:sz w:val="20"/>
                <w:szCs w:val="20"/>
              </w:rPr>
            </w:pPr>
            <w:hyperlink r:id="rId21" w:history="1">
              <w:r w:rsidR="00EB7158" w:rsidRPr="00EB7158">
                <w:rPr>
                  <w:rStyle w:val="Hyperlink"/>
                  <w:rFonts w:asciiTheme="minorHAnsi" w:hAnsiTheme="minorHAnsi"/>
                  <w:b w:val="0"/>
                  <w:color w:val="595959" w:themeColor="text1" w:themeTint="A6"/>
                  <w:sz w:val="20"/>
                  <w:szCs w:val="20"/>
                </w:rPr>
                <w:t>https://www.cancerwa.asn.au/patients/support-and-services/life-now/</w:t>
              </w:r>
            </w:hyperlink>
          </w:p>
          <w:p w14:paraId="4662A3AB" w14:textId="4E3B3755" w:rsidR="006C6F24" w:rsidRDefault="006C6F24" w:rsidP="006C6F24">
            <w:pPr>
              <w:pStyle w:val="Heading2"/>
            </w:pPr>
            <w:r>
              <w:t xml:space="preserve"> </w:t>
            </w:r>
          </w:p>
          <w:p w14:paraId="20082821" w14:textId="73F8406B" w:rsidR="00AC698D" w:rsidRPr="00AC698D" w:rsidRDefault="00AC698D" w:rsidP="00AC698D">
            <w:pPr>
              <w:rPr>
                <w:b/>
                <w:color w:val="E32D91" w:themeColor="accent1"/>
                <w:sz w:val="28"/>
                <w:szCs w:val="28"/>
              </w:rPr>
            </w:pPr>
            <w:r>
              <w:rPr>
                <w:b/>
                <w:color w:val="E32D91" w:themeColor="accent1"/>
                <w:sz w:val="28"/>
                <w:szCs w:val="28"/>
              </w:rPr>
              <w:t>Cancer Counselling Services</w:t>
            </w:r>
          </w:p>
          <w:p w14:paraId="75BA2D9F" w14:textId="77777777" w:rsidR="00F45698" w:rsidRDefault="00A10D2C" w:rsidP="00B465BA">
            <w:r>
              <w:t>Phone: 13 11 20</w:t>
            </w:r>
          </w:p>
          <w:p w14:paraId="7D7F91BE" w14:textId="77777777" w:rsidR="00A10D2C" w:rsidRDefault="00A10D2C" w:rsidP="00B465BA"/>
          <w:p w14:paraId="088BA2A6" w14:textId="77777777" w:rsidR="00A10D2C" w:rsidRPr="00FB4237" w:rsidRDefault="00FB4237" w:rsidP="00B465BA">
            <w:pPr>
              <w:rPr>
                <w:b/>
                <w:color w:val="E32D91" w:themeColor="accent1"/>
                <w:sz w:val="28"/>
                <w:szCs w:val="28"/>
              </w:rPr>
            </w:pPr>
            <w:r w:rsidRPr="00FB4237">
              <w:rPr>
                <w:b/>
                <w:color w:val="E32D91" w:themeColor="accent1"/>
                <w:sz w:val="28"/>
                <w:szCs w:val="28"/>
              </w:rPr>
              <w:t>Diet and Exercise for Cancer Survivors</w:t>
            </w:r>
          </w:p>
          <w:p w14:paraId="6CBBF7C9" w14:textId="63CFDFCB" w:rsidR="00FB4237" w:rsidRPr="00FB4237" w:rsidRDefault="00904303" w:rsidP="00B465BA">
            <w:hyperlink r:id="rId22" w:history="1">
              <w:r w:rsidR="00FB4237" w:rsidRPr="00FB4237">
                <w:rPr>
                  <w:rStyle w:val="Hyperlink"/>
                  <w:color w:val="595959" w:themeColor="text1" w:themeTint="A6"/>
                </w:rPr>
                <w:t>https://www.cancercouncil.com.au/cancer-prevention/diet-exercise/</w:t>
              </w:r>
            </w:hyperlink>
          </w:p>
          <w:p w14:paraId="1662D291" w14:textId="6CBF7D14" w:rsidR="00FB4237" w:rsidRDefault="009B49B2" w:rsidP="00B465BA">
            <w:r>
              <w:rPr>
                <w:rFonts w:ascii="Helvetica" w:hAnsi="Helvetica" w:cs="Helvetica"/>
                <w:noProof/>
                <w:color w:val="auto"/>
                <w:sz w:val="24"/>
                <w:szCs w:val="24"/>
                <w:lang w:val="en-GB" w:eastAsia="en-GB"/>
              </w:rPr>
              <w:drawing>
                <wp:anchor distT="0" distB="0" distL="114300" distR="114300" simplePos="0" relativeHeight="251666432" behindDoc="0" locked="0" layoutInCell="1" allowOverlap="1" wp14:anchorId="0E6A2816" wp14:editId="101A51D5">
                  <wp:simplePos x="0" y="0"/>
                  <wp:positionH relativeFrom="column">
                    <wp:posOffset>725170</wp:posOffset>
                  </wp:positionH>
                  <wp:positionV relativeFrom="paragraph">
                    <wp:posOffset>71755</wp:posOffset>
                  </wp:positionV>
                  <wp:extent cx="1868170" cy="1868170"/>
                  <wp:effectExtent l="0" t="0" r="11430" b="11430"/>
                  <wp:wrapTight wrapText="bothSides">
                    <wp:wrapPolygon edited="0">
                      <wp:start x="0" y="0"/>
                      <wp:lineTo x="0" y="21438"/>
                      <wp:lineTo x="21438" y="21438"/>
                      <wp:lineTo x="21438"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68170" cy="18681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C95FBD" w14:textId="5891CF03" w:rsidR="00FB4237" w:rsidRPr="00563245" w:rsidRDefault="00FB4237" w:rsidP="00B465BA"/>
          <w:p w14:paraId="02751C8F" w14:textId="33C9750C" w:rsidR="00F45698" w:rsidRPr="00563245" w:rsidRDefault="00F45698" w:rsidP="00B465BA"/>
          <w:p w14:paraId="670452CE" w14:textId="77777777" w:rsidR="00F45698" w:rsidRPr="00563245" w:rsidRDefault="00F45698" w:rsidP="00B465BA"/>
          <w:p w14:paraId="2BE99B7A" w14:textId="77777777" w:rsidR="00F45698" w:rsidRPr="00563245" w:rsidRDefault="00F45698" w:rsidP="00B465BA"/>
          <w:p w14:paraId="3BFE6DB7" w14:textId="77777777" w:rsidR="00F45698" w:rsidRPr="00563245" w:rsidRDefault="00F45698" w:rsidP="00B465BA"/>
          <w:p w14:paraId="2AC3C984" w14:textId="77777777" w:rsidR="00F45698" w:rsidRPr="00563245" w:rsidRDefault="00F45698" w:rsidP="00B465BA"/>
          <w:p w14:paraId="3416A419" w14:textId="77777777" w:rsidR="00F45698" w:rsidRPr="00563245" w:rsidRDefault="00F45698" w:rsidP="00B465BA"/>
          <w:p w14:paraId="63A21012" w14:textId="77777777" w:rsidR="00F45698" w:rsidRPr="00563245" w:rsidRDefault="00F45698" w:rsidP="00B465BA"/>
        </w:tc>
      </w:tr>
    </w:tbl>
    <w:p w14:paraId="6442F271" w14:textId="5E885467" w:rsidR="007762E0" w:rsidRDefault="009C577A" w:rsidP="00F45698">
      <w:pPr>
        <w:tabs>
          <w:tab w:val="right" w:pos="14112"/>
        </w:tabs>
        <w:rPr>
          <w:b/>
          <w:bCs/>
          <w:color w:val="E32D91" w:themeColor="accent1"/>
        </w:rPr>
      </w:pPr>
      <w:r>
        <w:rPr>
          <w:b/>
          <w:bCs/>
          <w:color w:val="E32D91" w:themeColor="accent1"/>
        </w:rPr>
        <w:t>5</w:t>
      </w:r>
      <w:r>
        <w:rPr>
          <w:b/>
          <w:bCs/>
          <w:color w:val="E32D91" w:themeColor="accent1"/>
        </w:rPr>
        <w:tab/>
      </w:r>
      <w:r w:rsidR="00753FE0">
        <w:rPr>
          <w:b/>
          <w:bCs/>
          <w:color w:val="E32D91" w:themeColor="accent1"/>
        </w:rPr>
        <w:t>14</w:t>
      </w:r>
    </w:p>
    <w:p w14:paraId="0335080E" w14:textId="77777777" w:rsidR="007762E0" w:rsidRDefault="007762E0">
      <w:pPr>
        <w:rPr>
          <w:b/>
          <w:bCs/>
          <w:color w:val="E32D91" w:themeColor="accent1"/>
        </w:rPr>
      </w:pPr>
      <w:r>
        <w:rPr>
          <w:b/>
          <w:bCs/>
          <w:color w:val="E32D91" w:themeColor="accent1"/>
        </w:rPr>
        <w:br w:type="page"/>
      </w:r>
    </w:p>
    <w:tbl>
      <w:tblPr>
        <w:tblW w:w="20222" w:type="dxa"/>
        <w:tblCellMar>
          <w:left w:w="0" w:type="dxa"/>
          <w:right w:w="0" w:type="dxa"/>
        </w:tblCellMar>
        <w:tblLook w:val="04A0" w:firstRow="1" w:lastRow="0" w:firstColumn="1" w:lastColumn="0" w:noHBand="0" w:noVBand="1"/>
      </w:tblPr>
      <w:tblGrid>
        <w:gridCol w:w="6953"/>
        <w:gridCol w:w="6662"/>
        <w:gridCol w:w="535"/>
        <w:gridCol w:w="1025"/>
        <w:gridCol w:w="5047"/>
      </w:tblGrid>
      <w:tr w:rsidR="00596DA7" w:rsidRPr="00563245" w14:paraId="4F6E7568" w14:textId="77777777" w:rsidTr="00596DA7">
        <w:trPr>
          <w:trHeight w:hRule="exact" w:val="9853"/>
        </w:trPr>
        <w:tc>
          <w:tcPr>
            <w:tcW w:w="6953" w:type="dxa"/>
          </w:tcPr>
          <w:p w14:paraId="38C3E3A8" w14:textId="77777777" w:rsidR="00717814" w:rsidRDefault="00717814" w:rsidP="00FC5586">
            <w:pPr>
              <w:pStyle w:val="Heading2"/>
            </w:pPr>
            <w:r>
              <w:t xml:space="preserve">Benefits </w:t>
            </w:r>
          </w:p>
          <w:p w14:paraId="4E016C09" w14:textId="77777777" w:rsidR="00717814" w:rsidRDefault="00717814" w:rsidP="00FC5586">
            <w:r>
              <w:t>The benefits of being physically active in accordance with the recommended guidelines include reduced risk of:</w:t>
            </w:r>
          </w:p>
          <w:p w14:paraId="279A8477" w14:textId="77777777" w:rsidR="00717814" w:rsidRDefault="00717814" w:rsidP="00FC5586">
            <w:pPr>
              <w:pStyle w:val="ListParagraph"/>
              <w:numPr>
                <w:ilvl w:val="0"/>
                <w:numId w:val="4"/>
              </w:numPr>
            </w:pPr>
            <w:r>
              <w:t>Cardiovascular disease</w:t>
            </w:r>
          </w:p>
          <w:p w14:paraId="6DD891FC" w14:textId="77777777" w:rsidR="00717814" w:rsidRDefault="00717814" w:rsidP="00FC5586">
            <w:pPr>
              <w:pStyle w:val="ListParagraph"/>
              <w:numPr>
                <w:ilvl w:val="0"/>
                <w:numId w:val="4"/>
              </w:numPr>
            </w:pPr>
            <w:r>
              <w:t>Type 2 diabetes</w:t>
            </w:r>
          </w:p>
          <w:p w14:paraId="286558B3" w14:textId="77777777" w:rsidR="00717814" w:rsidRDefault="00717814" w:rsidP="00FC5586">
            <w:pPr>
              <w:pStyle w:val="ListParagraph"/>
              <w:numPr>
                <w:ilvl w:val="0"/>
                <w:numId w:val="4"/>
              </w:numPr>
            </w:pPr>
            <w:r>
              <w:t>Psychosocial problems</w:t>
            </w:r>
          </w:p>
          <w:p w14:paraId="53089116" w14:textId="77777777" w:rsidR="00717814" w:rsidRDefault="00717814" w:rsidP="00FC5586">
            <w:pPr>
              <w:pStyle w:val="ListParagraph"/>
              <w:numPr>
                <w:ilvl w:val="0"/>
                <w:numId w:val="4"/>
              </w:numPr>
            </w:pPr>
            <w:r>
              <w:t>Musculoskeletal problems</w:t>
            </w:r>
          </w:p>
          <w:p w14:paraId="0AB2CC77" w14:textId="77777777" w:rsidR="00717814" w:rsidRDefault="00717814" w:rsidP="00FC5586">
            <w:r>
              <w:t xml:space="preserve">Being consistently physically active may also result in: </w:t>
            </w:r>
          </w:p>
          <w:p w14:paraId="085AB20C" w14:textId="77777777" w:rsidR="00717814" w:rsidRDefault="00717814" w:rsidP="00FC5586">
            <w:pPr>
              <w:pStyle w:val="ListParagraph"/>
              <w:numPr>
                <w:ilvl w:val="0"/>
                <w:numId w:val="5"/>
              </w:numPr>
            </w:pPr>
            <w:r>
              <w:t>Prevention of unhealthy weight gain</w:t>
            </w:r>
          </w:p>
          <w:p w14:paraId="1A6D2E69" w14:textId="77777777" w:rsidR="00717814" w:rsidRDefault="00717814" w:rsidP="00FC5586">
            <w:pPr>
              <w:pStyle w:val="ListParagraph"/>
              <w:numPr>
                <w:ilvl w:val="0"/>
                <w:numId w:val="5"/>
              </w:numPr>
            </w:pPr>
            <w:r>
              <w:rPr>
                <w:rFonts w:ascii="Helvetica" w:hAnsi="Helvetica" w:cs="Helvetica"/>
                <w:noProof/>
                <w:color w:val="auto"/>
                <w:sz w:val="24"/>
                <w:szCs w:val="24"/>
                <w:lang w:val="en-GB" w:eastAsia="en-GB"/>
              </w:rPr>
              <w:drawing>
                <wp:anchor distT="0" distB="0" distL="114300" distR="114300" simplePos="0" relativeHeight="251673600" behindDoc="0" locked="0" layoutInCell="1" allowOverlap="1" wp14:anchorId="4AA42293" wp14:editId="15CF4309">
                  <wp:simplePos x="0" y="0"/>
                  <wp:positionH relativeFrom="column">
                    <wp:posOffset>198120</wp:posOffset>
                  </wp:positionH>
                  <wp:positionV relativeFrom="paragraph">
                    <wp:posOffset>289560</wp:posOffset>
                  </wp:positionV>
                  <wp:extent cx="2388235" cy="1782445"/>
                  <wp:effectExtent l="0" t="0" r="0" b="0"/>
                  <wp:wrapTight wrapText="bothSides">
                    <wp:wrapPolygon edited="0">
                      <wp:start x="0" y="0"/>
                      <wp:lineTo x="0" y="21238"/>
                      <wp:lineTo x="21365" y="21238"/>
                      <wp:lineTo x="21365"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88235" cy="1782445"/>
                          </a:xfrm>
                          <a:prstGeom prst="rect">
                            <a:avLst/>
                          </a:prstGeom>
                          <a:noFill/>
                          <a:ln>
                            <a:noFill/>
                          </a:ln>
                        </pic:spPr>
                      </pic:pic>
                    </a:graphicData>
                  </a:graphic>
                  <wp14:sizeRelH relativeFrom="page">
                    <wp14:pctWidth>0</wp14:pctWidth>
                  </wp14:sizeRelH>
                  <wp14:sizeRelV relativeFrom="page">
                    <wp14:pctHeight>0</wp14:pctHeight>
                  </wp14:sizeRelV>
                </wp:anchor>
              </w:drawing>
            </w:r>
            <w:r>
              <w:t>Prevention of some cancers &amp; cancer recurrence</w:t>
            </w:r>
          </w:p>
          <w:p w14:paraId="699A2086" w14:textId="77777777" w:rsidR="00717814" w:rsidRPr="00563245" w:rsidRDefault="00717814" w:rsidP="00FC5586"/>
          <w:p w14:paraId="58DE9F3A" w14:textId="77777777" w:rsidR="00717814" w:rsidRPr="00563245" w:rsidRDefault="00717814" w:rsidP="00FC5586"/>
          <w:p w14:paraId="6F8F5925" w14:textId="77777777" w:rsidR="00717814" w:rsidRPr="00563245" w:rsidRDefault="00717814" w:rsidP="00FC5586"/>
          <w:p w14:paraId="695BE1EA" w14:textId="77777777" w:rsidR="00717814" w:rsidRPr="00563245" w:rsidRDefault="00717814" w:rsidP="00FC5586"/>
          <w:p w14:paraId="04F6C96B" w14:textId="77777777" w:rsidR="00717814" w:rsidRPr="00563245" w:rsidRDefault="00717814" w:rsidP="00FC5586"/>
          <w:p w14:paraId="0A99C792" w14:textId="77777777" w:rsidR="00717814" w:rsidRPr="00563245" w:rsidRDefault="00717814" w:rsidP="00FC5586"/>
          <w:p w14:paraId="4889DA45" w14:textId="77777777" w:rsidR="00717814" w:rsidRPr="00563245" w:rsidRDefault="00717814" w:rsidP="00FC5586"/>
          <w:p w14:paraId="6B8765AD" w14:textId="77777777" w:rsidR="00717814" w:rsidRPr="00563245" w:rsidRDefault="00717814" w:rsidP="00FC5586">
            <w:pPr>
              <w:rPr>
                <w:rFonts w:asciiTheme="majorHAnsi" w:hAnsiTheme="majorHAnsi"/>
                <w:b/>
                <w:color w:val="E32D91" w:themeColor="accent1"/>
                <w:sz w:val="28"/>
                <w:szCs w:val="28"/>
              </w:rPr>
            </w:pPr>
            <w:r>
              <w:rPr>
                <w:rFonts w:asciiTheme="majorHAnsi" w:hAnsiTheme="majorHAnsi"/>
                <w:b/>
                <w:color w:val="E32D91" w:themeColor="accent1"/>
                <w:sz w:val="28"/>
                <w:szCs w:val="28"/>
              </w:rPr>
              <w:t>Examples</w:t>
            </w:r>
            <w:r w:rsidRPr="00563245">
              <w:rPr>
                <w:rFonts w:asciiTheme="majorHAnsi" w:hAnsiTheme="majorHAnsi"/>
                <w:b/>
                <w:color w:val="E32D91" w:themeColor="accent1"/>
                <w:sz w:val="28"/>
                <w:szCs w:val="28"/>
              </w:rPr>
              <w:t xml:space="preserve"> of aerobic physical activity…</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31"/>
              <w:gridCol w:w="2731"/>
            </w:tblGrid>
            <w:tr w:rsidR="00717814" w:rsidRPr="005D3926" w14:paraId="1459E182" w14:textId="77777777" w:rsidTr="00FC5586">
              <w:trPr>
                <w:trHeight w:val="235"/>
              </w:trPr>
              <w:tc>
                <w:tcPr>
                  <w:tcW w:w="2731" w:type="dxa"/>
                </w:tcPr>
                <w:p w14:paraId="44548B2B" w14:textId="77777777" w:rsidR="00717814" w:rsidRPr="005D3926" w:rsidRDefault="00717814" w:rsidP="00FC5586">
                  <w:pPr>
                    <w:pStyle w:val="ListParagraph"/>
                    <w:numPr>
                      <w:ilvl w:val="0"/>
                      <w:numId w:val="6"/>
                    </w:numPr>
                  </w:pPr>
                  <w:r w:rsidRPr="005D3926">
                    <w:t>Brisk walking</w:t>
                  </w:r>
                  <w:r>
                    <w:t xml:space="preserve">   </w:t>
                  </w:r>
                </w:p>
              </w:tc>
              <w:tc>
                <w:tcPr>
                  <w:tcW w:w="2731" w:type="dxa"/>
                </w:tcPr>
                <w:p w14:paraId="7A6BCB0E" w14:textId="77777777" w:rsidR="00717814" w:rsidRPr="005D3926" w:rsidRDefault="00717814" w:rsidP="00FC5586">
                  <w:pPr>
                    <w:pStyle w:val="ListParagraph"/>
                    <w:numPr>
                      <w:ilvl w:val="0"/>
                      <w:numId w:val="6"/>
                    </w:numPr>
                  </w:pPr>
                  <w:r>
                    <w:t>Water aerobics</w:t>
                  </w:r>
                </w:p>
              </w:tc>
            </w:tr>
            <w:tr w:rsidR="00717814" w:rsidRPr="005D3926" w14:paraId="1C1DA1C5" w14:textId="77777777" w:rsidTr="00FC5586">
              <w:trPr>
                <w:trHeight w:val="230"/>
              </w:trPr>
              <w:tc>
                <w:tcPr>
                  <w:tcW w:w="2731" w:type="dxa"/>
                </w:tcPr>
                <w:p w14:paraId="572CF0CC" w14:textId="77777777" w:rsidR="00717814" w:rsidRPr="005D3926" w:rsidRDefault="00717814" w:rsidP="00FC5586">
                  <w:pPr>
                    <w:pStyle w:val="ListParagraph"/>
                    <w:numPr>
                      <w:ilvl w:val="0"/>
                      <w:numId w:val="6"/>
                    </w:numPr>
                  </w:pPr>
                  <w:r>
                    <w:t>Jogging</w:t>
                  </w:r>
                </w:p>
              </w:tc>
              <w:tc>
                <w:tcPr>
                  <w:tcW w:w="2731" w:type="dxa"/>
                </w:tcPr>
                <w:p w14:paraId="721EA144" w14:textId="77777777" w:rsidR="00717814" w:rsidRPr="005D3926" w:rsidRDefault="00717814" w:rsidP="00FC5586">
                  <w:pPr>
                    <w:pStyle w:val="ListParagraph"/>
                    <w:numPr>
                      <w:ilvl w:val="0"/>
                      <w:numId w:val="6"/>
                    </w:numPr>
                  </w:pPr>
                  <w:r>
                    <w:t>Rowing</w:t>
                  </w:r>
                </w:p>
              </w:tc>
            </w:tr>
            <w:tr w:rsidR="00717814" w:rsidRPr="005D3926" w14:paraId="20D28A2D" w14:textId="77777777" w:rsidTr="00FC5586">
              <w:trPr>
                <w:trHeight w:val="230"/>
              </w:trPr>
              <w:tc>
                <w:tcPr>
                  <w:tcW w:w="2731" w:type="dxa"/>
                </w:tcPr>
                <w:p w14:paraId="37D3C3FB" w14:textId="77777777" w:rsidR="00717814" w:rsidRPr="005D3926" w:rsidRDefault="00717814" w:rsidP="00FC5586">
                  <w:pPr>
                    <w:pStyle w:val="ListParagraph"/>
                    <w:numPr>
                      <w:ilvl w:val="0"/>
                      <w:numId w:val="6"/>
                    </w:numPr>
                  </w:pPr>
                  <w:r>
                    <w:t>Cycling</w:t>
                  </w:r>
                </w:p>
              </w:tc>
              <w:tc>
                <w:tcPr>
                  <w:tcW w:w="2731" w:type="dxa"/>
                </w:tcPr>
                <w:p w14:paraId="52123D9D" w14:textId="77777777" w:rsidR="00717814" w:rsidRPr="005D3926" w:rsidRDefault="00717814" w:rsidP="00FC5586">
                  <w:pPr>
                    <w:pStyle w:val="ListParagraph"/>
                    <w:numPr>
                      <w:ilvl w:val="0"/>
                      <w:numId w:val="6"/>
                    </w:numPr>
                  </w:pPr>
                  <w:r>
                    <w:t>Dancing</w:t>
                  </w:r>
                </w:p>
              </w:tc>
            </w:tr>
            <w:tr w:rsidR="00717814" w:rsidRPr="005D3926" w14:paraId="26D22DCA" w14:textId="77777777" w:rsidTr="00FC5586">
              <w:trPr>
                <w:trHeight w:val="220"/>
              </w:trPr>
              <w:tc>
                <w:tcPr>
                  <w:tcW w:w="2731" w:type="dxa"/>
                </w:tcPr>
                <w:p w14:paraId="480BA788" w14:textId="77777777" w:rsidR="00717814" w:rsidRPr="005D3926" w:rsidRDefault="00717814" w:rsidP="00FC5586">
                  <w:pPr>
                    <w:pStyle w:val="ListParagraph"/>
                    <w:numPr>
                      <w:ilvl w:val="0"/>
                      <w:numId w:val="6"/>
                    </w:numPr>
                  </w:pPr>
                  <w:r>
                    <w:t>Swimming</w:t>
                  </w:r>
                </w:p>
              </w:tc>
              <w:tc>
                <w:tcPr>
                  <w:tcW w:w="2731" w:type="dxa"/>
                </w:tcPr>
                <w:p w14:paraId="0226D551" w14:textId="77777777" w:rsidR="00717814" w:rsidRPr="005D3926" w:rsidRDefault="00717814" w:rsidP="00FC5586">
                  <w:pPr>
                    <w:pStyle w:val="ListParagraph"/>
                    <w:numPr>
                      <w:ilvl w:val="0"/>
                      <w:numId w:val="6"/>
                    </w:numPr>
                  </w:pPr>
                  <w:r>
                    <w:t>Gym classes</w:t>
                  </w:r>
                </w:p>
              </w:tc>
            </w:tr>
            <w:tr w:rsidR="00717814" w:rsidRPr="005D3926" w14:paraId="018DF80A" w14:textId="77777777" w:rsidTr="00FC5586">
              <w:trPr>
                <w:trHeight w:val="219"/>
              </w:trPr>
              <w:tc>
                <w:tcPr>
                  <w:tcW w:w="2731" w:type="dxa"/>
                </w:tcPr>
                <w:p w14:paraId="68335C0D" w14:textId="77777777" w:rsidR="00717814" w:rsidRDefault="00717814" w:rsidP="00FC5586">
                  <w:pPr>
                    <w:pStyle w:val="ListParagraph"/>
                    <w:numPr>
                      <w:ilvl w:val="0"/>
                      <w:numId w:val="6"/>
                    </w:numPr>
                  </w:pPr>
                  <w:r>
                    <w:t>Yoga/Pilates</w:t>
                  </w:r>
                </w:p>
              </w:tc>
              <w:tc>
                <w:tcPr>
                  <w:tcW w:w="2731" w:type="dxa"/>
                </w:tcPr>
                <w:p w14:paraId="155F3C03" w14:textId="77777777" w:rsidR="00717814" w:rsidRDefault="00717814" w:rsidP="00FC5586">
                  <w:pPr>
                    <w:pStyle w:val="ListParagraph"/>
                    <w:numPr>
                      <w:ilvl w:val="0"/>
                      <w:numId w:val="6"/>
                    </w:numPr>
                  </w:pPr>
                  <w:r>
                    <w:t>Group sports</w:t>
                  </w:r>
                </w:p>
              </w:tc>
            </w:tr>
          </w:tbl>
          <w:p w14:paraId="1312143A" w14:textId="77777777" w:rsidR="001F45D9" w:rsidRPr="00563245" w:rsidRDefault="001F45D9" w:rsidP="00FC5586"/>
          <w:p w14:paraId="1BA03FBE" w14:textId="650E779F" w:rsidR="00717814" w:rsidRPr="00CF75E7" w:rsidRDefault="001F45D9" w:rsidP="00FC5586">
            <w:pPr>
              <w:rPr>
                <w:b/>
                <w:color w:val="E32D91" w:themeColor="accent1"/>
              </w:rPr>
            </w:pPr>
            <w:r w:rsidRPr="00CF75E7">
              <w:rPr>
                <w:b/>
                <w:color w:val="E32D91" w:themeColor="accent1"/>
              </w:rPr>
              <w:t>4</w:t>
            </w:r>
          </w:p>
          <w:p w14:paraId="6DBA2AB2" w14:textId="77777777" w:rsidR="00717814" w:rsidRPr="00563245" w:rsidRDefault="00717814" w:rsidP="00FC5586"/>
          <w:p w14:paraId="1A04E43B" w14:textId="77777777" w:rsidR="00717814" w:rsidRPr="00563245" w:rsidRDefault="00717814" w:rsidP="00FC5586"/>
          <w:p w14:paraId="48B45EC2" w14:textId="77777777" w:rsidR="00717814" w:rsidRPr="00563245" w:rsidRDefault="00717814" w:rsidP="00FC5586"/>
          <w:p w14:paraId="3A3C5CCE" w14:textId="77777777" w:rsidR="00717814" w:rsidRDefault="00717814" w:rsidP="00FC5586"/>
        </w:tc>
        <w:tc>
          <w:tcPr>
            <w:tcW w:w="6662" w:type="dxa"/>
          </w:tcPr>
          <w:p w14:paraId="166E43F7" w14:textId="43374419" w:rsidR="00717814" w:rsidRDefault="00717814" w:rsidP="00FC5586"/>
          <w:p w14:paraId="3509B0B1" w14:textId="45D425D3" w:rsidR="00161283" w:rsidRDefault="00596DA7" w:rsidP="00161283">
            <w:pPr>
              <w:pStyle w:val="Heading1"/>
            </w:pPr>
            <w:r>
              <w:t>Action planning</w:t>
            </w:r>
          </w:p>
          <w:p w14:paraId="4FCC39A9" w14:textId="77777777" w:rsidR="00161283" w:rsidRDefault="00161283" w:rsidP="00161283">
            <w:pPr>
              <w:pStyle w:val="Heading1"/>
              <w:rPr>
                <w:b/>
                <w:color w:val="E32D91" w:themeColor="accent1"/>
                <w:sz w:val="28"/>
                <w:szCs w:val="28"/>
              </w:rPr>
            </w:pPr>
          </w:p>
          <w:p w14:paraId="1FE48266" w14:textId="25E998E8" w:rsidR="00E07E70" w:rsidRDefault="00342BCE" w:rsidP="00E07E70">
            <w:pPr>
              <w:pStyle w:val="Heading1"/>
              <w:rPr>
                <w:b/>
                <w:color w:val="E32D91" w:themeColor="accent1"/>
                <w:sz w:val="28"/>
                <w:szCs w:val="28"/>
              </w:rPr>
            </w:pPr>
            <w:r>
              <w:rPr>
                <w:b/>
                <w:color w:val="E32D91" w:themeColor="accent1"/>
                <w:sz w:val="28"/>
                <w:szCs w:val="28"/>
              </w:rPr>
              <w:t xml:space="preserve">Forming a detailed </w:t>
            </w:r>
            <w:r w:rsidR="00596DA7">
              <w:rPr>
                <w:b/>
                <w:color w:val="E32D91" w:themeColor="accent1"/>
                <w:sz w:val="28"/>
                <w:szCs w:val="28"/>
              </w:rPr>
              <w:t xml:space="preserve">plan </w:t>
            </w:r>
            <w:r>
              <w:rPr>
                <w:b/>
                <w:color w:val="E32D91" w:themeColor="accent1"/>
                <w:sz w:val="28"/>
                <w:szCs w:val="28"/>
              </w:rPr>
              <w:t>about how you will achieve you</w:t>
            </w:r>
            <w:r w:rsidR="00596DA7">
              <w:rPr>
                <w:b/>
                <w:color w:val="E32D91" w:themeColor="accent1"/>
                <w:sz w:val="28"/>
                <w:szCs w:val="28"/>
              </w:rPr>
              <w:t xml:space="preserve">r goal will help you to measure your </w:t>
            </w:r>
            <w:r>
              <w:rPr>
                <w:b/>
                <w:color w:val="E32D91" w:themeColor="accent1"/>
                <w:sz w:val="28"/>
                <w:szCs w:val="28"/>
              </w:rPr>
              <w:t>progress and re-evaluate your plan if you go off track</w:t>
            </w:r>
            <w:r w:rsidR="00E07E70">
              <w:rPr>
                <w:b/>
                <w:color w:val="E32D91" w:themeColor="accent1"/>
                <w:sz w:val="28"/>
                <w:szCs w:val="28"/>
              </w:rPr>
              <w:t>.</w:t>
            </w:r>
          </w:p>
          <w:p w14:paraId="07E4E975" w14:textId="77777777" w:rsidR="00E07E70" w:rsidRDefault="00E07E70" w:rsidP="00E07E70">
            <w:pPr>
              <w:pStyle w:val="Heading1"/>
              <w:rPr>
                <w:rFonts w:asciiTheme="minorHAnsi" w:eastAsiaTheme="minorEastAsia" w:hAnsiTheme="minorHAnsi" w:cstheme="minorBidi"/>
                <w:sz w:val="20"/>
                <w:szCs w:val="20"/>
              </w:rPr>
            </w:pPr>
          </w:p>
          <w:p w14:paraId="18C1F5F1" w14:textId="4A3A0578" w:rsidR="00161283" w:rsidRPr="00E07E70" w:rsidRDefault="00342BCE" w:rsidP="00E07E70">
            <w:pPr>
              <w:pStyle w:val="Heading1"/>
              <w:rPr>
                <w:b/>
                <w:color w:val="E32D91" w:themeColor="accent1"/>
                <w:sz w:val="28"/>
                <w:szCs w:val="28"/>
              </w:rPr>
            </w:pPr>
            <w:r>
              <w:rPr>
                <w:rFonts w:cs="Gill Sans"/>
                <w:b/>
                <w:bCs/>
                <w:sz w:val="26"/>
                <w:szCs w:val="26"/>
                <w:lang w:val="en-GB"/>
              </w:rPr>
              <w:t>My overall goal</w:t>
            </w:r>
          </w:p>
          <w:p w14:paraId="63A171EF" w14:textId="77777777" w:rsidR="00342BCE" w:rsidRDefault="00342BCE" w:rsidP="00342BCE">
            <w:pPr>
              <w:widowControl w:val="0"/>
              <w:autoSpaceDE w:val="0"/>
              <w:autoSpaceDN w:val="0"/>
              <w:adjustRightInd w:val="0"/>
              <w:spacing w:after="240" w:line="360" w:lineRule="auto"/>
              <w:rPr>
                <w:rFonts w:cs="Gill Sans"/>
                <w:sz w:val="26"/>
                <w:szCs w:val="26"/>
                <w:lang w:val="en-GB"/>
              </w:rPr>
            </w:pPr>
            <w:r>
              <w:rPr>
                <w:rFonts w:cs="Gill Sans"/>
                <w:sz w:val="26"/>
                <w:szCs w:val="26"/>
                <w:lang w:val="en-GB"/>
              </w:rPr>
              <w:t>I would like to ____________</w:t>
            </w:r>
            <w:r w:rsidRPr="006F5D9D">
              <w:rPr>
                <w:rFonts w:cs="Gill Sans"/>
                <w:sz w:val="26"/>
                <w:szCs w:val="26"/>
                <w:lang w:val="en-GB"/>
              </w:rPr>
              <w:t>______________________</w:t>
            </w:r>
            <w:r>
              <w:rPr>
                <w:rFonts w:cs="Gill Sans"/>
                <w:sz w:val="26"/>
                <w:szCs w:val="26"/>
                <w:lang w:val="en-GB"/>
              </w:rPr>
              <w:t>_______________</w:t>
            </w:r>
          </w:p>
          <w:p w14:paraId="439CD004" w14:textId="77777777" w:rsidR="00342BCE" w:rsidRDefault="00342BCE" w:rsidP="00342BCE">
            <w:pPr>
              <w:widowControl w:val="0"/>
              <w:autoSpaceDE w:val="0"/>
              <w:autoSpaceDN w:val="0"/>
              <w:adjustRightInd w:val="0"/>
              <w:spacing w:after="240" w:line="360" w:lineRule="auto"/>
              <w:rPr>
                <w:rFonts w:cs="Gill Sans"/>
                <w:sz w:val="26"/>
                <w:szCs w:val="26"/>
                <w:lang w:val="en-GB"/>
              </w:rPr>
            </w:pPr>
            <w:r>
              <w:rPr>
                <w:rFonts w:cs="Gill Sans"/>
                <w:sz w:val="26"/>
                <w:szCs w:val="26"/>
                <w:lang w:val="en-GB"/>
              </w:rPr>
              <w:t xml:space="preserve">by </w:t>
            </w:r>
            <w:r w:rsidRPr="006F5D9D">
              <w:rPr>
                <w:rFonts w:cs="Gill Sans"/>
                <w:sz w:val="26"/>
                <w:szCs w:val="26"/>
                <w:lang w:val="en-GB"/>
              </w:rPr>
              <w:t>___________________________________</w:t>
            </w:r>
            <w:r>
              <w:rPr>
                <w:rFonts w:cs="Gill Sans"/>
                <w:sz w:val="26"/>
                <w:szCs w:val="26"/>
                <w:lang w:val="en-GB"/>
              </w:rPr>
              <w:t>.</w:t>
            </w:r>
          </w:p>
          <w:p w14:paraId="0E46ED6D" w14:textId="5F1CC552" w:rsidR="00161283" w:rsidRDefault="00BE692B" w:rsidP="00161283">
            <w:pPr>
              <w:widowControl w:val="0"/>
              <w:autoSpaceDE w:val="0"/>
              <w:autoSpaceDN w:val="0"/>
              <w:adjustRightInd w:val="0"/>
              <w:spacing w:after="240" w:line="360" w:lineRule="auto"/>
              <w:rPr>
                <w:rFonts w:cs="Gill Sans"/>
                <w:b/>
                <w:bCs/>
                <w:sz w:val="26"/>
                <w:szCs w:val="26"/>
                <w:lang w:val="en-GB"/>
              </w:rPr>
            </w:pPr>
            <w:r>
              <w:rPr>
                <w:rFonts w:cs="Gill Sans"/>
                <w:b/>
                <w:bCs/>
                <w:sz w:val="26"/>
                <w:szCs w:val="26"/>
                <w:lang w:val="en-GB"/>
              </w:rPr>
              <w:t>My action plan</w:t>
            </w:r>
          </w:p>
          <w:p w14:paraId="6DCAC14A" w14:textId="1C932465" w:rsidR="00BE692B" w:rsidRDefault="00BE692B" w:rsidP="00161283">
            <w:pPr>
              <w:widowControl w:val="0"/>
              <w:autoSpaceDE w:val="0"/>
              <w:autoSpaceDN w:val="0"/>
              <w:adjustRightInd w:val="0"/>
              <w:spacing w:after="240" w:line="360" w:lineRule="auto"/>
              <w:rPr>
                <w:rFonts w:cs="Gill Sans"/>
                <w:bCs/>
                <w:sz w:val="26"/>
                <w:szCs w:val="26"/>
                <w:lang w:val="en-GB"/>
              </w:rPr>
            </w:pPr>
            <w:r>
              <w:rPr>
                <w:rFonts w:cs="Gill Sans"/>
                <w:bCs/>
                <w:sz w:val="26"/>
                <w:szCs w:val="26"/>
                <w:lang w:val="en-GB"/>
              </w:rPr>
              <w:t xml:space="preserve">Where </w:t>
            </w:r>
            <w:proofErr w:type="gramStart"/>
            <w:r>
              <w:rPr>
                <w:rFonts w:cs="Gill Sans"/>
                <w:bCs/>
                <w:sz w:val="26"/>
                <w:szCs w:val="26"/>
                <w:lang w:val="en-GB"/>
              </w:rPr>
              <w:t>am</w:t>
            </w:r>
            <w:proofErr w:type="gramEnd"/>
            <w:r>
              <w:rPr>
                <w:rFonts w:cs="Gill Sans"/>
                <w:bCs/>
                <w:sz w:val="26"/>
                <w:szCs w:val="26"/>
                <w:lang w:val="en-GB"/>
              </w:rPr>
              <w:t xml:space="preserve"> I going to do it?</w:t>
            </w:r>
          </w:p>
          <w:p w14:paraId="53E7E585" w14:textId="3FE4EA79" w:rsidR="00BE692B" w:rsidRDefault="00BE692B" w:rsidP="00161283">
            <w:pPr>
              <w:widowControl w:val="0"/>
              <w:autoSpaceDE w:val="0"/>
              <w:autoSpaceDN w:val="0"/>
              <w:adjustRightInd w:val="0"/>
              <w:spacing w:after="240" w:line="360" w:lineRule="auto"/>
              <w:rPr>
                <w:rFonts w:cs="Gill Sans"/>
                <w:bCs/>
                <w:sz w:val="26"/>
                <w:szCs w:val="26"/>
                <w:lang w:val="en-GB"/>
              </w:rPr>
            </w:pPr>
            <w:r>
              <w:rPr>
                <w:rFonts w:cs="Gill Sans"/>
                <w:sz w:val="26"/>
                <w:szCs w:val="26"/>
                <w:lang w:val="en-GB"/>
              </w:rPr>
              <w:t>____________</w:t>
            </w:r>
            <w:r w:rsidRPr="006F5D9D">
              <w:rPr>
                <w:rFonts w:cs="Gill Sans"/>
                <w:sz w:val="26"/>
                <w:szCs w:val="26"/>
                <w:lang w:val="en-GB"/>
              </w:rPr>
              <w:t>______________________</w:t>
            </w:r>
            <w:r>
              <w:rPr>
                <w:rFonts w:cs="Gill Sans"/>
                <w:sz w:val="26"/>
                <w:szCs w:val="26"/>
                <w:lang w:val="en-GB"/>
              </w:rPr>
              <w:t>______________</w:t>
            </w:r>
            <w:r w:rsidRPr="006F5D9D">
              <w:rPr>
                <w:rFonts w:cs="Gill Sans"/>
                <w:sz w:val="26"/>
                <w:szCs w:val="26"/>
                <w:lang w:val="en-GB"/>
              </w:rPr>
              <w:t>_____</w:t>
            </w:r>
            <w:r>
              <w:rPr>
                <w:rFonts w:cs="Gill Sans"/>
                <w:sz w:val="26"/>
                <w:szCs w:val="26"/>
                <w:lang w:val="en-GB"/>
              </w:rPr>
              <w:t>____________</w:t>
            </w:r>
          </w:p>
          <w:p w14:paraId="2CCE3FB8" w14:textId="2069DD59" w:rsidR="00161283" w:rsidRDefault="00BE692B" w:rsidP="00BE692B">
            <w:pPr>
              <w:widowControl w:val="0"/>
              <w:autoSpaceDE w:val="0"/>
              <w:autoSpaceDN w:val="0"/>
              <w:adjustRightInd w:val="0"/>
              <w:spacing w:after="240" w:line="360" w:lineRule="auto"/>
              <w:rPr>
                <w:rFonts w:cs="Gill Sans"/>
                <w:sz w:val="26"/>
                <w:szCs w:val="26"/>
                <w:lang w:val="en-GB"/>
              </w:rPr>
            </w:pPr>
            <w:r>
              <w:rPr>
                <w:rFonts w:cs="Gill Sans"/>
                <w:sz w:val="26"/>
                <w:szCs w:val="26"/>
                <w:lang w:val="en-GB"/>
              </w:rPr>
              <w:t xml:space="preserve">When </w:t>
            </w:r>
            <w:proofErr w:type="gramStart"/>
            <w:r>
              <w:rPr>
                <w:rFonts w:cs="Gill Sans"/>
                <w:sz w:val="26"/>
                <w:szCs w:val="26"/>
                <w:lang w:val="en-GB"/>
              </w:rPr>
              <w:t>am</w:t>
            </w:r>
            <w:proofErr w:type="gramEnd"/>
            <w:r>
              <w:rPr>
                <w:rFonts w:cs="Gill Sans"/>
                <w:sz w:val="26"/>
                <w:szCs w:val="26"/>
                <w:lang w:val="en-GB"/>
              </w:rPr>
              <w:t xml:space="preserve"> I going to do it?</w:t>
            </w:r>
          </w:p>
          <w:p w14:paraId="185D641E" w14:textId="3237F125" w:rsidR="00BE692B" w:rsidRDefault="00BE692B" w:rsidP="00BE692B">
            <w:pPr>
              <w:widowControl w:val="0"/>
              <w:autoSpaceDE w:val="0"/>
              <w:autoSpaceDN w:val="0"/>
              <w:adjustRightInd w:val="0"/>
              <w:spacing w:after="240" w:line="360" w:lineRule="auto"/>
              <w:rPr>
                <w:rFonts w:cs="Gill Sans"/>
                <w:sz w:val="26"/>
                <w:szCs w:val="26"/>
                <w:lang w:val="en-GB"/>
              </w:rPr>
            </w:pPr>
            <w:r>
              <w:rPr>
                <w:rFonts w:cs="Gill Sans"/>
                <w:sz w:val="26"/>
                <w:szCs w:val="26"/>
                <w:lang w:val="en-GB"/>
              </w:rPr>
              <w:t>____________</w:t>
            </w:r>
            <w:r w:rsidRPr="006F5D9D">
              <w:rPr>
                <w:rFonts w:cs="Gill Sans"/>
                <w:sz w:val="26"/>
                <w:szCs w:val="26"/>
                <w:lang w:val="en-GB"/>
              </w:rPr>
              <w:t>______________________</w:t>
            </w:r>
            <w:r>
              <w:rPr>
                <w:rFonts w:cs="Gill Sans"/>
                <w:sz w:val="26"/>
                <w:szCs w:val="26"/>
                <w:lang w:val="en-GB"/>
              </w:rPr>
              <w:t>______________</w:t>
            </w:r>
            <w:r w:rsidRPr="006F5D9D">
              <w:rPr>
                <w:rFonts w:cs="Gill Sans"/>
                <w:sz w:val="26"/>
                <w:szCs w:val="26"/>
                <w:lang w:val="en-GB"/>
              </w:rPr>
              <w:t>_____</w:t>
            </w:r>
            <w:r>
              <w:rPr>
                <w:rFonts w:cs="Gill Sans"/>
                <w:sz w:val="26"/>
                <w:szCs w:val="26"/>
                <w:lang w:val="en-GB"/>
              </w:rPr>
              <w:t>____________</w:t>
            </w:r>
          </w:p>
          <w:p w14:paraId="272AF07C" w14:textId="19552DB9" w:rsidR="00BE692B" w:rsidRDefault="00BE692B" w:rsidP="00BE692B">
            <w:pPr>
              <w:widowControl w:val="0"/>
              <w:autoSpaceDE w:val="0"/>
              <w:autoSpaceDN w:val="0"/>
              <w:adjustRightInd w:val="0"/>
              <w:spacing w:after="240" w:line="360" w:lineRule="auto"/>
              <w:rPr>
                <w:rFonts w:cs="Gill Sans"/>
                <w:sz w:val="26"/>
                <w:szCs w:val="26"/>
                <w:lang w:val="en-GB"/>
              </w:rPr>
            </w:pPr>
            <w:r>
              <w:rPr>
                <w:rFonts w:cs="Gill Sans"/>
                <w:sz w:val="26"/>
                <w:szCs w:val="26"/>
                <w:lang w:val="en-GB"/>
              </w:rPr>
              <w:t xml:space="preserve">With whom am I going to do it? </w:t>
            </w:r>
          </w:p>
          <w:p w14:paraId="0D9BCD6F" w14:textId="77777777" w:rsidR="00717814" w:rsidRDefault="00BE692B" w:rsidP="00596DA7">
            <w:pPr>
              <w:widowControl w:val="0"/>
              <w:autoSpaceDE w:val="0"/>
              <w:autoSpaceDN w:val="0"/>
              <w:adjustRightInd w:val="0"/>
              <w:spacing w:after="240" w:line="276" w:lineRule="auto"/>
              <w:rPr>
                <w:rFonts w:cs="Gill Sans"/>
                <w:sz w:val="26"/>
                <w:szCs w:val="26"/>
                <w:lang w:val="en-GB"/>
              </w:rPr>
            </w:pPr>
            <w:r>
              <w:rPr>
                <w:rFonts w:cs="Gill Sans"/>
                <w:sz w:val="26"/>
                <w:szCs w:val="26"/>
                <w:lang w:val="en-GB"/>
              </w:rPr>
              <w:t>____________</w:t>
            </w:r>
            <w:r w:rsidRPr="006F5D9D">
              <w:rPr>
                <w:rFonts w:cs="Gill Sans"/>
                <w:sz w:val="26"/>
                <w:szCs w:val="26"/>
                <w:lang w:val="en-GB"/>
              </w:rPr>
              <w:t>______________________</w:t>
            </w:r>
            <w:r>
              <w:rPr>
                <w:rFonts w:cs="Gill Sans"/>
                <w:sz w:val="26"/>
                <w:szCs w:val="26"/>
                <w:lang w:val="en-GB"/>
              </w:rPr>
              <w:t>______________</w:t>
            </w:r>
            <w:r w:rsidRPr="006F5D9D">
              <w:rPr>
                <w:rFonts w:cs="Gill Sans"/>
                <w:sz w:val="26"/>
                <w:szCs w:val="26"/>
                <w:lang w:val="en-GB"/>
              </w:rPr>
              <w:t>_____</w:t>
            </w:r>
            <w:r>
              <w:rPr>
                <w:rFonts w:cs="Gill Sans"/>
                <w:sz w:val="26"/>
                <w:szCs w:val="26"/>
                <w:lang w:val="en-GB"/>
              </w:rPr>
              <w:t>____________</w:t>
            </w:r>
          </w:p>
          <w:p w14:paraId="1F3213D4" w14:textId="2A330034" w:rsidR="00596DA7" w:rsidRPr="00CF75E7" w:rsidRDefault="00596DA7" w:rsidP="00596DA7">
            <w:pPr>
              <w:widowControl w:val="0"/>
              <w:autoSpaceDE w:val="0"/>
              <w:autoSpaceDN w:val="0"/>
              <w:adjustRightInd w:val="0"/>
              <w:spacing w:after="240" w:line="276" w:lineRule="auto"/>
              <w:jc w:val="right"/>
              <w:rPr>
                <w:rFonts w:cs="Gill Sans"/>
                <w:b/>
                <w:lang w:val="en-GB"/>
              </w:rPr>
            </w:pPr>
            <w:r w:rsidRPr="00CF75E7">
              <w:rPr>
                <w:rFonts w:cs="Gill Sans"/>
                <w:b/>
                <w:color w:val="E32D91" w:themeColor="accent1"/>
                <w:lang w:val="en-GB"/>
              </w:rPr>
              <w:t>10</w:t>
            </w:r>
          </w:p>
        </w:tc>
        <w:tc>
          <w:tcPr>
            <w:tcW w:w="535" w:type="dxa"/>
          </w:tcPr>
          <w:p w14:paraId="5F2F6F3A" w14:textId="77777777" w:rsidR="00717814" w:rsidRDefault="00717814" w:rsidP="00FC5586">
            <w:pPr>
              <w:pStyle w:val="NoSpacing"/>
            </w:pPr>
          </w:p>
        </w:tc>
        <w:tc>
          <w:tcPr>
            <w:tcW w:w="1025" w:type="dxa"/>
          </w:tcPr>
          <w:p w14:paraId="39CADB4A" w14:textId="77777777" w:rsidR="00717814" w:rsidRDefault="00717814" w:rsidP="00FC5586">
            <w:pPr>
              <w:pStyle w:val="NoSpacing"/>
            </w:pPr>
          </w:p>
        </w:tc>
        <w:tc>
          <w:tcPr>
            <w:tcW w:w="5047" w:type="dxa"/>
          </w:tcPr>
          <w:p w14:paraId="1D67EFAC" w14:textId="4CB911BF" w:rsidR="00717814" w:rsidRPr="00717814" w:rsidRDefault="00717814" w:rsidP="00FC5586">
            <w:pPr>
              <w:rPr>
                <w:lang w:val="en-AU"/>
              </w:rPr>
            </w:pPr>
          </w:p>
          <w:p w14:paraId="51DEA326" w14:textId="412797CB" w:rsidR="00717814" w:rsidRPr="00FB4237" w:rsidRDefault="00717814" w:rsidP="00FC5586"/>
          <w:p w14:paraId="6525D35A" w14:textId="4D9D1F4C" w:rsidR="00717814" w:rsidRDefault="00717814" w:rsidP="00FC5586"/>
          <w:p w14:paraId="772A08C5" w14:textId="77777777" w:rsidR="00717814" w:rsidRPr="00563245" w:rsidRDefault="00717814" w:rsidP="00FC5586"/>
          <w:p w14:paraId="229F6F0B" w14:textId="77777777" w:rsidR="00717814" w:rsidRPr="00563245" w:rsidRDefault="00717814" w:rsidP="00FC5586"/>
          <w:p w14:paraId="5973CE0A" w14:textId="77777777" w:rsidR="00717814" w:rsidRPr="00563245" w:rsidRDefault="00717814" w:rsidP="00FC5586"/>
          <w:p w14:paraId="4AB435B1" w14:textId="77777777" w:rsidR="00717814" w:rsidRPr="00563245" w:rsidRDefault="00717814" w:rsidP="00FC5586"/>
          <w:p w14:paraId="7E7C9BE4" w14:textId="77777777" w:rsidR="00717814" w:rsidRPr="00563245" w:rsidRDefault="00717814" w:rsidP="00FC5586"/>
          <w:p w14:paraId="0D757CCE" w14:textId="77777777" w:rsidR="00717814" w:rsidRPr="00563245" w:rsidRDefault="00717814" w:rsidP="00FC5586"/>
          <w:p w14:paraId="6F41B1CA" w14:textId="77777777" w:rsidR="00717814" w:rsidRPr="00563245" w:rsidRDefault="00717814" w:rsidP="00FC5586"/>
          <w:p w14:paraId="464E931C" w14:textId="77777777" w:rsidR="00717814" w:rsidRPr="00563245" w:rsidRDefault="00717814" w:rsidP="00FC5586"/>
        </w:tc>
      </w:tr>
      <w:tr w:rsidR="00EF41FF" w:rsidRPr="00563245" w14:paraId="3344E60D" w14:textId="77777777" w:rsidTr="000B2D7E">
        <w:trPr>
          <w:trHeight w:hRule="exact" w:val="9853"/>
        </w:trPr>
        <w:tc>
          <w:tcPr>
            <w:tcW w:w="6953" w:type="dxa"/>
          </w:tcPr>
          <w:p w14:paraId="7FB2657B" w14:textId="77777777" w:rsidR="00753FE0" w:rsidRDefault="00753FE0" w:rsidP="00753FE0">
            <w:pPr>
              <w:pStyle w:val="Heading1"/>
              <w:rPr>
                <w:b/>
                <w:color w:val="E32D91" w:themeColor="accent1"/>
                <w:sz w:val="28"/>
                <w:szCs w:val="28"/>
              </w:rPr>
            </w:pPr>
          </w:p>
          <w:p w14:paraId="79EC1CD0" w14:textId="77777777" w:rsidR="00753FE0" w:rsidRDefault="00753FE0" w:rsidP="00753FE0">
            <w:pPr>
              <w:pStyle w:val="Heading1"/>
              <w:rPr>
                <w:b/>
                <w:color w:val="E32D91" w:themeColor="accent1"/>
                <w:sz w:val="28"/>
                <w:szCs w:val="28"/>
              </w:rPr>
            </w:pPr>
          </w:p>
          <w:p w14:paraId="73DFF767" w14:textId="450B41F9" w:rsidR="00753FE0" w:rsidRPr="00753FE0" w:rsidRDefault="00753FE0" w:rsidP="00753FE0">
            <w:pPr>
              <w:pStyle w:val="Heading1"/>
            </w:pPr>
            <w:r>
              <w:t>Rewards for you</w:t>
            </w:r>
          </w:p>
          <w:p w14:paraId="72230E72" w14:textId="77777777" w:rsidR="00753FE0" w:rsidRDefault="00753FE0" w:rsidP="00753FE0">
            <w:pPr>
              <w:pStyle w:val="Heading1"/>
              <w:rPr>
                <w:b/>
                <w:color w:val="E32D91" w:themeColor="accent1"/>
                <w:sz w:val="28"/>
                <w:szCs w:val="28"/>
              </w:rPr>
            </w:pPr>
          </w:p>
          <w:p w14:paraId="2EBAAB04" w14:textId="17D5F4DA" w:rsidR="00753FE0" w:rsidRDefault="00753FE0" w:rsidP="0094441F">
            <w:pPr>
              <w:pStyle w:val="Heading1"/>
              <w:rPr>
                <w:b/>
                <w:color w:val="E32D91" w:themeColor="accent1"/>
                <w:sz w:val="28"/>
                <w:szCs w:val="28"/>
              </w:rPr>
            </w:pPr>
            <w:r>
              <w:rPr>
                <w:b/>
                <w:color w:val="E32D91" w:themeColor="accent1"/>
                <w:sz w:val="28"/>
                <w:szCs w:val="28"/>
              </w:rPr>
              <w:t>Please list below achievements that you would reward yourself for and what those rewards would be.</w:t>
            </w:r>
          </w:p>
          <w:tbl>
            <w:tblPr>
              <w:tblStyle w:val="TableGrid"/>
              <w:tblpPr w:leftFromText="180" w:rightFromText="180" w:vertAnchor="text" w:horzAnchor="page" w:tblpX="27" w:tblpY="408"/>
              <w:tblOverlap w:val="never"/>
              <w:tblW w:w="6374" w:type="dxa"/>
              <w:tblLook w:val="04A0" w:firstRow="1" w:lastRow="0" w:firstColumn="1" w:lastColumn="0" w:noHBand="0" w:noVBand="1"/>
            </w:tblPr>
            <w:tblGrid>
              <w:gridCol w:w="3279"/>
              <w:gridCol w:w="3095"/>
            </w:tblGrid>
            <w:tr w:rsidR="0094441F" w14:paraId="5BE38FA4" w14:textId="77777777" w:rsidTr="0094441F">
              <w:trPr>
                <w:trHeight w:val="591"/>
              </w:trPr>
              <w:tc>
                <w:tcPr>
                  <w:tcW w:w="3279" w:type="dxa"/>
                </w:tcPr>
                <w:p w14:paraId="66FD8E00" w14:textId="77777777" w:rsidR="0094441F" w:rsidRPr="00971AE7" w:rsidRDefault="0094441F" w:rsidP="0094441F">
                  <w:pPr>
                    <w:pStyle w:val="Heading1"/>
                    <w:outlineLvl w:val="0"/>
                    <w:rPr>
                      <w:rFonts w:asciiTheme="minorHAnsi" w:hAnsiTheme="minorHAnsi" w:cs="Gill Sans"/>
                      <w:b/>
                      <w:bCs/>
                      <w:sz w:val="26"/>
                      <w:szCs w:val="26"/>
                      <w:lang w:val="en-GB"/>
                    </w:rPr>
                  </w:pPr>
                  <w:r w:rsidRPr="00971AE7">
                    <w:rPr>
                      <w:rFonts w:asciiTheme="minorHAnsi" w:hAnsiTheme="minorHAnsi" w:cs="Gill Sans"/>
                      <w:b/>
                      <w:bCs/>
                      <w:sz w:val="26"/>
                      <w:szCs w:val="26"/>
                      <w:lang w:val="en-GB"/>
                    </w:rPr>
                    <w:t>Achievement</w:t>
                  </w:r>
                </w:p>
              </w:tc>
              <w:tc>
                <w:tcPr>
                  <w:tcW w:w="3095" w:type="dxa"/>
                </w:tcPr>
                <w:p w14:paraId="283D89FE" w14:textId="77777777" w:rsidR="0094441F" w:rsidRPr="00971AE7" w:rsidRDefault="0094441F" w:rsidP="0094441F">
                  <w:pPr>
                    <w:pStyle w:val="Heading1"/>
                    <w:outlineLvl w:val="0"/>
                    <w:rPr>
                      <w:rFonts w:asciiTheme="minorHAnsi" w:hAnsiTheme="minorHAnsi" w:cs="Gill Sans"/>
                      <w:b/>
                      <w:bCs/>
                      <w:sz w:val="26"/>
                      <w:szCs w:val="26"/>
                      <w:lang w:val="en-GB"/>
                    </w:rPr>
                  </w:pPr>
                  <w:r w:rsidRPr="00971AE7">
                    <w:rPr>
                      <w:rFonts w:asciiTheme="minorHAnsi" w:hAnsiTheme="minorHAnsi" w:cs="Gill Sans"/>
                      <w:b/>
                      <w:bCs/>
                      <w:sz w:val="26"/>
                      <w:szCs w:val="26"/>
                      <w:lang w:val="en-GB"/>
                    </w:rPr>
                    <w:t>Reward</w:t>
                  </w:r>
                </w:p>
              </w:tc>
            </w:tr>
            <w:tr w:rsidR="0094441F" w14:paraId="4A21BA01" w14:textId="77777777" w:rsidTr="0094441F">
              <w:trPr>
                <w:trHeight w:val="1024"/>
              </w:trPr>
              <w:tc>
                <w:tcPr>
                  <w:tcW w:w="3279" w:type="dxa"/>
                </w:tcPr>
                <w:p w14:paraId="440A7386" w14:textId="77777777" w:rsidR="0094441F" w:rsidRPr="00594D33" w:rsidRDefault="0094441F" w:rsidP="0094441F">
                  <w:pPr>
                    <w:pStyle w:val="Heading1"/>
                    <w:outlineLvl w:val="0"/>
                    <w:rPr>
                      <w:rFonts w:asciiTheme="minorHAnsi" w:hAnsiTheme="minorHAnsi" w:cs="Gill Sans"/>
                      <w:bCs/>
                      <w:sz w:val="26"/>
                      <w:szCs w:val="26"/>
                      <w:lang w:val="en-GB"/>
                    </w:rPr>
                  </w:pPr>
                  <w:r w:rsidRPr="00971AE7">
                    <w:rPr>
                      <w:rFonts w:asciiTheme="minorHAnsi" w:hAnsiTheme="minorHAnsi" w:cs="Gill Sans"/>
                      <w:b/>
                      <w:bCs/>
                      <w:sz w:val="26"/>
                      <w:szCs w:val="26"/>
                      <w:lang w:val="en-GB"/>
                    </w:rPr>
                    <w:t>1</w:t>
                  </w:r>
                  <w:r>
                    <w:rPr>
                      <w:rFonts w:asciiTheme="minorHAnsi" w:hAnsiTheme="minorHAnsi" w:cs="Gill Sans"/>
                      <w:b/>
                      <w:bCs/>
                      <w:sz w:val="26"/>
                      <w:szCs w:val="26"/>
                      <w:lang w:val="en-GB"/>
                    </w:rPr>
                    <w:t xml:space="preserve"> </w:t>
                  </w:r>
                  <w:r>
                    <w:rPr>
                      <w:rFonts w:asciiTheme="minorHAnsi" w:hAnsiTheme="minorHAnsi" w:cs="Gill Sans"/>
                      <w:bCs/>
                      <w:sz w:val="26"/>
                      <w:szCs w:val="26"/>
                      <w:lang w:val="en-GB"/>
                    </w:rPr>
                    <w:t>I have exercised for at least 10 days in a 2-week period.</w:t>
                  </w:r>
                </w:p>
              </w:tc>
              <w:tc>
                <w:tcPr>
                  <w:tcW w:w="3095" w:type="dxa"/>
                </w:tcPr>
                <w:p w14:paraId="5FFEB990" w14:textId="77777777" w:rsidR="0094441F" w:rsidRPr="00787CF9" w:rsidRDefault="0094441F" w:rsidP="0094441F">
                  <w:pPr>
                    <w:pStyle w:val="Heading1"/>
                    <w:outlineLvl w:val="0"/>
                    <w:rPr>
                      <w:rFonts w:asciiTheme="minorHAnsi" w:hAnsiTheme="minorHAnsi" w:cs="Gill Sans"/>
                      <w:bCs/>
                      <w:sz w:val="26"/>
                      <w:szCs w:val="26"/>
                      <w:lang w:val="en-GB"/>
                    </w:rPr>
                  </w:pPr>
                  <w:r>
                    <w:rPr>
                      <w:rFonts w:asciiTheme="minorHAnsi" w:hAnsiTheme="minorHAnsi" w:cs="Gill Sans"/>
                      <w:bCs/>
                      <w:sz w:val="26"/>
                      <w:szCs w:val="26"/>
                      <w:lang w:val="en-GB"/>
                    </w:rPr>
                    <w:t>Go for a walk or a coffee with a friend.</w:t>
                  </w:r>
                </w:p>
              </w:tc>
            </w:tr>
            <w:tr w:rsidR="0094441F" w14:paraId="4B5C7135" w14:textId="77777777" w:rsidTr="0094441F">
              <w:trPr>
                <w:trHeight w:val="1001"/>
              </w:trPr>
              <w:tc>
                <w:tcPr>
                  <w:tcW w:w="3279" w:type="dxa"/>
                </w:tcPr>
                <w:p w14:paraId="0AE99966" w14:textId="77777777" w:rsidR="0094441F" w:rsidRPr="00971AE7" w:rsidRDefault="0094441F" w:rsidP="0094441F">
                  <w:pPr>
                    <w:pStyle w:val="Heading1"/>
                    <w:outlineLvl w:val="0"/>
                    <w:rPr>
                      <w:rFonts w:asciiTheme="minorHAnsi" w:hAnsiTheme="minorHAnsi" w:cs="Gill Sans"/>
                      <w:b/>
                      <w:bCs/>
                      <w:sz w:val="26"/>
                      <w:szCs w:val="26"/>
                      <w:lang w:val="en-GB"/>
                    </w:rPr>
                  </w:pPr>
                  <w:r w:rsidRPr="00971AE7">
                    <w:rPr>
                      <w:rFonts w:asciiTheme="minorHAnsi" w:hAnsiTheme="minorHAnsi" w:cs="Gill Sans"/>
                      <w:b/>
                      <w:bCs/>
                      <w:sz w:val="26"/>
                      <w:szCs w:val="26"/>
                      <w:lang w:val="en-GB"/>
                    </w:rPr>
                    <w:t>2</w:t>
                  </w:r>
                </w:p>
              </w:tc>
              <w:tc>
                <w:tcPr>
                  <w:tcW w:w="3095" w:type="dxa"/>
                </w:tcPr>
                <w:p w14:paraId="3EAE9A26" w14:textId="77777777" w:rsidR="0094441F" w:rsidRDefault="0094441F" w:rsidP="0094441F">
                  <w:pPr>
                    <w:pStyle w:val="Heading1"/>
                    <w:outlineLvl w:val="0"/>
                    <w:rPr>
                      <w:rFonts w:ascii="Gill Sans" w:hAnsi="Gill Sans" w:cs="Gill Sans"/>
                      <w:b/>
                      <w:bCs/>
                      <w:color w:val="000000"/>
                      <w:sz w:val="26"/>
                      <w:szCs w:val="26"/>
                      <w:lang w:val="en-GB"/>
                    </w:rPr>
                  </w:pPr>
                </w:p>
              </w:tc>
            </w:tr>
            <w:tr w:rsidR="0094441F" w14:paraId="38A7962A" w14:textId="77777777" w:rsidTr="0094441F">
              <w:trPr>
                <w:trHeight w:val="1001"/>
              </w:trPr>
              <w:tc>
                <w:tcPr>
                  <w:tcW w:w="3279" w:type="dxa"/>
                </w:tcPr>
                <w:p w14:paraId="346FCA15" w14:textId="77777777" w:rsidR="0094441F" w:rsidRPr="00971AE7" w:rsidRDefault="0094441F" w:rsidP="0094441F">
                  <w:pPr>
                    <w:pStyle w:val="Heading1"/>
                    <w:outlineLvl w:val="0"/>
                    <w:rPr>
                      <w:rFonts w:asciiTheme="minorHAnsi" w:hAnsiTheme="minorHAnsi" w:cs="Gill Sans"/>
                      <w:b/>
                      <w:bCs/>
                      <w:sz w:val="26"/>
                      <w:szCs w:val="26"/>
                      <w:lang w:val="en-GB"/>
                    </w:rPr>
                  </w:pPr>
                  <w:r w:rsidRPr="00971AE7">
                    <w:rPr>
                      <w:rFonts w:asciiTheme="minorHAnsi" w:hAnsiTheme="minorHAnsi" w:cs="Gill Sans"/>
                      <w:b/>
                      <w:bCs/>
                      <w:sz w:val="26"/>
                      <w:szCs w:val="26"/>
                      <w:lang w:val="en-GB"/>
                    </w:rPr>
                    <w:t>3</w:t>
                  </w:r>
                </w:p>
              </w:tc>
              <w:tc>
                <w:tcPr>
                  <w:tcW w:w="3095" w:type="dxa"/>
                </w:tcPr>
                <w:p w14:paraId="3FA85A93" w14:textId="77777777" w:rsidR="0094441F" w:rsidRDefault="0094441F" w:rsidP="0094441F">
                  <w:pPr>
                    <w:pStyle w:val="Heading1"/>
                    <w:outlineLvl w:val="0"/>
                    <w:rPr>
                      <w:rFonts w:ascii="Gill Sans" w:hAnsi="Gill Sans" w:cs="Gill Sans"/>
                      <w:b/>
                      <w:bCs/>
                      <w:color w:val="000000"/>
                      <w:sz w:val="26"/>
                      <w:szCs w:val="26"/>
                      <w:lang w:val="en-GB"/>
                    </w:rPr>
                  </w:pPr>
                </w:p>
              </w:tc>
            </w:tr>
            <w:tr w:rsidR="0094441F" w14:paraId="2135C3B9" w14:textId="77777777" w:rsidTr="0094441F">
              <w:trPr>
                <w:trHeight w:val="1001"/>
              </w:trPr>
              <w:tc>
                <w:tcPr>
                  <w:tcW w:w="3279" w:type="dxa"/>
                </w:tcPr>
                <w:p w14:paraId="10389E28" w14:textId="77777777" w:rsidR="0094441F" w:rsidRPr="00971AE7" w:rsidRDefault="0094441F" w:rsidP="0094441F">
                  <w:pPr>
                    <w:pStyle w:val="Heading1"/>
                    <w:outlineLvl w:val="0"/>
                    <w:rPr>
                      <w:rFonts w:asciiTheme="minorHAnsi" w:hAnsiTheme="minorHAnsi" w:cs="Gill Sans"/>
                      <w:b/>
                      <w:bCs/>
                      <w:sz w:val="26"/>
                      <w:szCs w:val="26"/>
                      <w:lang w:val="en-GB"/>
                    </w:rPr>
                  </w:pPr>
                  <w:r w:rsidRPr="00971AE7">
                    <w:rPr>
                      <w:rFonts w:asciiTheme="minorHAnsi" w:hAnsiTheme="minorHAnsi" w:cs="Gill Sans"/>
                      <w:b/>
                      <w:bCs/>
                      <w:sz w:val="26"/>
                      <w:szCs w:val="26"/>
                      <w:lang w:val="en-GB"/>
                    </w:rPr>
                    <w:t>4</w:t>
                  </w:r>
                </w:p>
              </w:tc>
              <w:tc>
                <w:tcPr>
                  <w:tcW w:w="3095" w:type="dxa"/>
                </w:tcPr>
                <w:p w14:paraId="6718104A" w14:textId="77777777" w:rsidR="0094441F" w:rsidRDefault="0094441F" w:rsidP="0094441F">
                  <w:pPr>
                    <w:pStyle w:val="Heading1"/>
                    <w:outlineLvl w:val="0"/>
                    <w:rPr>
                      <w:rFonts w:ascii="Gill Sans" w:hAnsi="Gill Sans" w:cs="Gill Sans"/>
                      <w:b/>
                      <w:bCs/>
                      <w:color w:val="000000"/>
                      <w:sz w:val="26"/>
                      <w:szCs w:val="26"/>
                      <w:lang w:val="en-GB"/>
                    </w:rPr>
                  </w:pPr>
                </w:p>
              </w:tc>
            </w:tr>
            <w:tr w:rsidR="0094441F" w14:paraId="03320F54" w14:textId="77777777" w:rsidTr="0094441F">
              <w:trPr>
                <w:trHeight w:val="1001"/>
              </w:trPr>
              <w:tc>
                <w:tcPr>
                  <w:tcW w:w="3279" w:type="dxa"/>
                </w:tcPr>
                <w:p w14:paraId="26A245B5" w14:textId="77777777" w:rsidR="0094441F" w:rsidRPr="00971AE7" w:rsidRDefault="0094441F" w:rsidP="0094441F">
                  <w:pPr>
                    <w:pStyle w:val="Heading1"/>
                    <w:outlineLvl w:val="0"/>
                    <w:rPr>
                      <w:rFonts w:asciiTheme="minorHAnsi" w:hAnsiTheme="minorHAnsi" w:cs="Gill Sans"/>
                      <w:b/>
                      <w:bCs/>
                      <w:sz w:val="26"/>
                      <w:szCs w:val="26"/>
                      <w:lang w:val="en-GB"/>
                    </w:rPr>
                  </w:pPr>
                  <w:r w:rsidRPr="00971AE7">
                    <w:rPr>
                      <w:rFonts w:asciiTheme="minorHAnsi" w:hAnsiTheme="minorHAnsi" w:cs="Gill Sans"/>
                      <w:b/>
                      <w:bCs/>
                      <w:sz w:val="26"/>
                      <w:szCs w:val="26"/>
                      <w:lang w:val="en-GB"/>
                    </w:rPr>
                    <w:t>5</w:t>
                  </w:r>
                </w:p>
              </w:tc>
              <w:tc>
                <w:tcPr>
                  <w:tcW w:w="3095" w:type="dxa"/>
                </w:tcPr>
                <w:p w14:paraId="3A58FEC1" w14:textId="77777777" w:rsidR="0094441F" w:rsidRDefault="0094441F" w:rsidP="0094441F">
                  <w:pPr>
                    <w:pStyle w:val="Heading1"/>
                    <w:outlineLvl w:val="0"/>
                    <w:rPr>
                      <w:rFonts w:ascii="Gill Sans" w:hAnsi="Gill Sans" w:cs="Gill Sans"/>
                      <w:b/>
                      <w:bCs/>
                      <w:color w:val="000000"/>
                      <w:sz w:val="26"/>
                      <w:szCs w:val="26"/>
                      <w:lang w:val="en-GB"/>
                    </w:rPr>
                  </w:pPr>
                </w:p>
              </w:tc>
            </w:tr>
          </w:tbl>
          <w:p w14:paraId="061EFC9B" w14:textId="77777777" w:rsidR="0094441F" w:rsidRPr="0094441F" w:rsidRDefault="0094441F" w:rsidP="0094441F"/>
          <w:p w14:paraId="5DD273FA" w14:textId="77777777" w:rsidR="00753FE0" w:rsidRPr="00971AE7" w:rsidRDefault="00753FE0" w:rsidP="00753FE0"/>
          <w:p w14:paraId="09261754" w14:textId="77777777" w:rsidR="00EF41FF" w:rsidRPr="00563245" w:rsidRDefault="00EF41FF" w:rsidP="00FC5586"/>
          <w:p w14:paraId="15599EDA" w14:textId="77777777" w:rsidR="00EF41FF" w:rsidRPr="00563245" w:rsidRDefault="00EF41FF" w:rsidP="00FC5586"/>
          <w:p w14:paraId="2A2FC08D" w14:textId="77777777" w:rsidR="00EF41FF" w:rsidRPr="00563245" w:rsidRDefault="00EF41FF" w:rsidP="00FC5586"/>
          <w:p w14:paraId="5CD6415D" w14:textId="55F089D7" w:rsidR="00EF41FF" w:rsidRDefault="00EF41FF" w:rsidP="00FC5586">
            <w:pPr>
              <w:pStyle w:val="Heading2"/>
            </w:pPr>
          </w:p>
        </w:tc>
        <w:tc>
          <w:tcPr>
            <w:tcW w:w="6662" w:type="dxa"/>
          </w:tcPr>
          <w:p w14:paraId="6F2137CE" w14:textId="77777777" w:rsidR="00EF41FF" w:rsidRDefault="00EF41FF" w:rsidP="00FC5586"/>
          <w:p w14:paraId="22966B7F" w14:textId="117F1791" w:rsidR="00EF41FF" w:rsidRDefault="00EF41FF" w:rsidP="00AD01DC">
            <w:pPr>
              <w:widowControl w:val="0"/>
              <w:autoSpaceDE w:val="0"/>
              <w:autoSpaceDN w:val="0"/>
              <w:adjustRightInd w:val="0"/>
              <w:spacing w:after="240" w:line="276" w:lineRule="auto"/>
            </w:pPr>
          </w:p>
        </w:tc>
        <w:tc>
          <w:tcPr>
            <w:tcW w:w="535" w:type="dxa"/>
          </w:tcPr>
          <w:p w14:paraId="7FA6B163" w14:textId="77777777" w:rsidR="00EF41FF" w:rsidRDefault="00EF41FF" w:rsidP="00FC5586">
            <w:pPr>
              <w:pStyle w:val="NoSpacing"/>
            </w:pPr>
          </w:p>
        </w:tc>
        <w:tc>
          <w:tcPr>
            <w:tcW w:w="1025" w:type="dxa"/>
          </w:tcPr>
          <w:p w14:paraId="38F02365" w14:textId="77777777" w:rsidR="00EF41FF" w:rsidRDefault="00EF41FF" w:rsidP="00FC5586">
            <w:pPr>
              <w:pStyle w:val="NoSpacing"/>
            </w:pPr>
          </w:p>
        </w:tc>
        <w:tc>
          <w:tcPr>
            <w:tcW w:w="5047" w:type="dxa"/>
          </w:tcPr>
          <w:p w14:paraId="6F8A9A0D" w14:textId="77777777" w:rsidR="00EF41FF" w:rsidRDefault="00EF41FF" w:rsidP="00FC5586">
            <w:pPr>
              <w:pStyle w:val="Heading1"/>
            </w:pPr>
          </w:p>
        </w:tc>
      </w:tr>
    </w:tbl>
    <w:p w14:paraId="5B9B079F" w14:textId="3D923BEA" w:rsidR="007E2E70" w:rsidRDefault="00B3719A" w:rsidP="007E2E70">
      <w:pPr>
        <w:tabs>
          <w:tab w:val="right" w:pos="14112"/>
        </w:tabs>
        <w:rPr>
          <w:b/>
          <w:bCs/>
          <w:color w:val="E32D91" w:themeColor="accent1"/>
        </w:rPr>
      </w:pPr>
      <w:r>
        <w:rPr>
          <w:b/>
          <w:bCs/>
          <w:color w:val="E32D91" w:themeColor="accent1"/>
        </w:rPr>
        <w:t>13</w:t>
      </w:r>
      <w:r w:rsidR="007E2E70">
        <w:rPr>
          <w:b/>
          <w:bCs/>
          <w:color w:val="E32D91" w:themeColor="accent1"/>
        </w:rPr>
        <w:tab/>
      </w:r>
    </w:p>
    <w:p w14:paraId="211C5910" w14:textId="77777777" w:rsidR="00510C4A" w:rsidRPr="006B70F3" w:rsidRDefault="00510C4A" w:rsidP="00F45698">
      <w:pPr>
        <w:tabs>
          <w:tab w:val="right" w:pos="14112"/>
        </w:tabs>
        <w:rPr>
          <w:b/>
          <w:bCs/>
          <w:color w:val="E32D91" w:themeColor="accent1"/>
        </w:rPr>
      </w:pPr>
    </w:p>
    <w:sectPr w:rsidR="00510C4A" w:rsidRPr="006B70F3">
      <w:pgSz w:w="15840" w:h="12240" w:orient="landscape"/>
      <w:pgMar w:top="1224" w:right="864" w:bottom="432" w:left="864"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FF164E" w14:textId="77777777" w:rsidR="00904303" w:rsidRDefault="00904303" w:rsidP="00C03286">
      <w:pPr>
        <w:spacing w:after="0" w:line="240" w:lineRule="auto"/>
      </w:pPr>
      <w:r>
        <w:separator/>
      </w:r>
    </w:p>
  </w:endnote>
  <w:endnote w:type="continuationSeparator" w:id="0">
    <w:p w14:paraId="49D93DC5" w14:textId="77777777" w:rsidR="00904303" w:rsidRDefault="00904303" w:rsidP="00C032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Helvetica">
    <w:panose1 w:val="00000000000000000000"/>
    <w:charset w:val="00"/>
    <w:family w:val="auto"/>
    <w:pitch w:val="variable"/>
    <w:sig w:usb0="E00002FF" w:usb1="5000785B" w:usb2="00000000" w:usb3="00000000" w:csb0="0000019F" w:csb1="00000000"/>
  </w:font>
  <w:font w:name="Gill Sans">
    <w:panose1 w:val="020B0502020104020203"/>
    <w:charset w:val="00"/>
    <w:family w:val="auto"/>
    <w:pitch w:val="variable"/>
    <w:sig w:usb0="80000267" w:usb1="00000000" w:usb2="00000000" w:usb3="00000000" w:csb0="000001F7"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68F9DA" w14:textId="77777777" w:rsidR="00904303" w:rsidRDefault="00904303" w:rsidP="00C03286">
      <w:pPr>
        <w:spacing w:after="0" w:line="240" w:lineRule="auto"/>
      </w:pPr>
      <w:r>
        <w:separator/>
      </w:r>
    </w:p>
  </w:footnote>
  <w:footnote w:type="continuationSeparator" w:id="0">
    <w:p w14:paraId="0612456D" w14:textId="77777777" w:rsidR="00904303" w:rsidRDefault="00904303" w:rsidP="00C03286">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784C6A8A"/>
    <w:lvl w:ilvl="0">
      <w:start w:val="1"/>
      <w:numFmt w:val="bullet"/>
      <w:pStyle w:val="ListBullet"/>
      <w:lvlText w:val=""/>
      <w:lvlJc w:val="left"/>
      <w:pPr>
        <w:tabs>
          <w:tab w:val="num" w:pos="432"/>
        </w:tabs>
        <w:ind w:left="432" w:hanging="288"/>
      </w:pPr>
      <w:rPr>
        <w:rFonts w:ascii="Symbol" w:hAnsi="Symbol" w:hint="default"/>
      </w:rPr>
    </w:lvl>
  </w:abstractNum>
  <w:abstractNum w:abstractNumId="1">
    <w:nsid w:val="041D0264"/>
    <w:multiLevelType w:val="hybridMultilevel"/>
    <w:tmpl w:val="EC4CB0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25C2703"/>
    <w:multiLevelType w:val="hybridMultilevel"/>
    <w:tmpl w:val="A5CCF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456216AE"/>
    <w:multiLevelType w:val="hybridMultilevel"/>
    <w:tmpl w:val="981613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57FC192C"/>
    <w:multiLevelType w:val="hybridMultilevel"/>
    <w:tmpl w:val="E67A6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693C6621"/>
    <w:multiLevelType w:val="hybridMultilevel"/>
    <w:tmpl w:val="800E21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0"/>
    <w:lvlOverride w:ilvl="0">
      <w:startOverride w:val="1"/>
    </w:lvlOverride>
  </w:num>
  <w:num w:numId="3">
    <w:abstractNumId w:val="1"/>
  </w:num>
  <w:num w:numId="4">
    <w:abstractNumId w:val="3"/>
  </w:num>
  <w:num w:numId="5">
    <w:abstractNumId w:val="2"/>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attachedTemplate r:id="rId1"/>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0A77"/>
    <w:rsid w:val="00015195"/>
    <w:rsid w:val="00043E9C"/>
    <w:rsid w:val="00053AC6"/>
    <w:rsid w:val="000551F7"/>
    <w:rsid w:val="00055D00"/>
    <w:rsid w:val="000603F5"/>
    <w:rsid w:val="00071175"/>
    <w:rsid w:val="0007338B"/>
    <w:rsid w:val="0008214D"/>
    <w:rsid w:val="0009356C"/>
    <w:rsid w:val="00096AF6"/>
    <w:rsid w:val="000B65DC"/>
    <w:rsid w:val="000D1949"/>
    <w:rsid w:val="000D5A3F"/>
    <w:rsid w:val="000E0F06"/>
    <w:rsid w:val="000E1D68"/>
    <w:rsid w:val="000E7964"/>
    <w:rsid w:val="000F189C"/>
    <w:rsid w:val="001246F3"/>
    <w:rsid w:val="001427AE"/>
    <w:rsid w:val="001470B2"/>
    <w:rsid w:val="00147CFF"/>
    <w:rsid w:val="00151BD7"/>
    <w:rsid w:val="0015527F"/>
    <w:rsid w:val="00161283"/>
    <w:rsid w:val="001667D9"/>
    <w:rsid w:val="00174C57"/>
    <w:rsid w:val="00186CF1"/>
    <w:rsid w:val="001F0882"/>
    <w:rsid w:val="001F45D9"/>
    <w:rsid w:val="00242274"/>
    <w:rsid w:val="00257A8D"/>
    <w:rsid w:val="002641EA"/>
    <w:rsid w:val="0026452C"/>
    <w:rsid w:val="0026763C"/>
    <w:rsid w:val="00296418"/>
    <w:rsid w:val="002B4F35"/>
    <w:rsid w:val="002B556B"/>
    <w:rsid w:val="002C4901"/>
    <w:rsid w:val="002D01D5"/>
    <w:rsid w:val="003111C6"/>
    <w:rsid w:val="003403BE"/>
    <w:rsid w:val="00342BCE"/>
    <w:rsid w:val="00382F82"/>
    <w:rsid w:val="003A15FE"/>
    <w:rsid w:val="003B3613"/>
    <w:rsid w:val="003C0A77"/>
    <w:rsid w:val="003D121D"/>
    <w:rsid w:val="003D781E"/>
    <w:rsid w:val="003E325E"/>
    <w:rsid w:val="004148FB"/>
    <w:rsid w:val="00436BB5"/>
    <w:rsid w:val="00437AE3"/>
    <w:rsid w:val="004409A0"/>
    <w:rsid w:val="00447F14"/>
    <w:rsid w:val="00462618"/>
    <w:rsid w:val="004677F8"/>
    <w:rsid w:val="004863FD"/>
    <w:rsid w:val="004918DD"/>
    <w:rsid w:val="00493C1B"/>
    <w:rsid w:val="00497D0E"/>
    <w:rsid w:val="004A3A42"/>
    <w:rsid w:val="004D23C3"/>
    <w:rsid w:val="004D52B0"/>
    <w:rsid w:val="004F78FA"/>
    <w:rsid w:val="00510C4A"/>
    <w:rsid w:val="00541EC9"/>
    <w:rsid w:val="005469BE"/>
    <w:rsid w:val="0055346C"/>
    <w:rsid w:val="0055579E"/>
    <w:rsid w:val="00563245"/>
    <w:rsid w:val="00567907"/>
    <w:rsid w:val="00571F23"/>
    <w:rsid w:val="00572567"/>
    <w:rsid w:val="005860D7"/>
    <w:rsid w:val="0059102B"/>
    <w:rsid w:val="00594D33"/>
    <w:rsid w:val="00595EF4"/>
    <w:rsid w:val="00596DA7"/>
    <w:rsid w:val="005A277A"/>
    <w:rsid w:val="005D12A0"/>
    <w:rsid w:val="005D3926"/>
    <w:rsid w:val="005E0F6D"/>
    <w:rsid w:val="005E4E1A"/>
    <w:rsid w:val="005F0757"/>
    <w:rsid w:val="005F6ADF"/>
    <w:rsid w:val="00602513"/>
    <w:rsid w:val="00611C8D"/>
    <w:rsid w:val="00612F76"/>
    <w:rsid w:val="0066039A"/>
    <w:rsid w:val="00660759"/>
    <w:rsid w:val="00674584"/>
    <w:rsid w:val="0068735E"/>
    <w:rsid w:val="00690D42"/>
    <w:rsid w:val="006B70F3"/>
    <w:rsid w:val="006C6F24"/>
    <w:rsid w:val="006C760B"/>
    <w:rsid w:val="006D25E4"/>
    <w:rsid w:val="006E2DB5"/>
    <w:rsid w:val="006F156E"/>
    <w:rsid w:val="006F5D9D"/>
    <w:rsid w:val="00705182"/>
    <w:rsid w:val="00717814"/>
    <w:rsid w:val="00730C88"/>
    <w:rsid w:val="0074226A"/>
    <w:rsid w:val="0074577D"/>
    <w:rsid w:val="00753FE0"/>
    <w:rsid w:val="007762E0"/>
    <w:rsid w:val="00787CF9"/>
    <w:rsid w:val="007A2B20"/>
    <w:rsid w:val="007D03C0"/>
    <w:rsid w:val="007E2E70"/>
    <w:rsid w:val="007E5A72"/>
    <w:rsid w:val="007F790A"/>
    <w:rsid w:val="00867865"/>
    <w:rsid w:val="0088291B"/>
    <w:rsid w:val="008B31BE"/>
    <w:rsid w:val="008C1AE1"/>
    <w:rsid w:val="008F6A4F"/>
    <w:rsid w:val="00904303"/>
    <w:rsid w:val="009128DE"/>
    <w:rsid w:val="00914640"/>
    <w:rsid w:val="00933E28"/>
    <w:rsid w:val="0094441F"/>
    <w:rsid w:val="00963969"/>
    <w:rsid w:val="00971AE7"/>
    <w:rsid w:val="00993576"/>
    <w:rsid w:val="009969D7"/>
    <w:rsid w:val="009B47B1"/>
    <w:rsid w:val="009B49B2"/>
    <w:rsid w:val="009C577A"/>
    <w:rsid w:val="009C6791"/>
    <w:rsid w:val="009D4012"/>
    <w:rsid w:val="009E0749"/>
    <w:rsid w:val="00A07721"/>
    <w:rsid w:val="00A10D2C"/>
    <w:rsid w:val="00A34CD0"/>
    <w:rsid w:val="00A42A42"/>
    <w:rsid w:val="00A43BC2"/>
    <w:rsid w:val="00A47557"/>
    <w:rsid w:val="00A47724"/>
    <w:rsid w:val="00A56520"/>
    <w:rsid w:val="00A70AB7"/>
    <w:rsid w:val="00A72790"/>
    <w:rsid w:val="00A80DBC"/>
    <w:rsid w:val="00A83C3B"/>
    <w:rsid w:val="00A868FC"/>
    <w:rsid w:val="00A94E9C"/>
    <w:rsid w:val="00AA2086"/>
    <w:rsid w:val="00AC2E7B"/>
    <w:rsid w:val="00AC663C"/>
    <w:rsid w:val="00AC698D"/>
    <w:rsid w:val="00AD01DC"/>
    <w:rsid w:val="00B01927"/>
    <w:rsid w:val="00B33B34"/>
    <w:rsid w:val="00B3719A"/>
    <w:rsid w:val="00B81F64"/>
    <w:rsid w:val="00B951B0"/>
    <w:rsid w:val="00BA4D4E"/>
    <w:rsid w:val="00BD6710"/>
    <w:rsid w:val="00BD6EB8"/>
    <w:rsid w:val="00BE15C6"/>
    <w:rsid w:val="00BE692B"/>
    <w:rsid w:val="00BF12BD"/>
    <w:rsid w:val="00C03286"/>
    <w:rsid w:val="00C06D6E"/>
    <w:rsid w:val="00C15800"/>
    <w:rsid w:val="00C16B57"/>
    <w:rsid w:val="00C366B3"/>
    <w:rsid w:val="00C5053E"/>
    <w:rsid w:val="00C5542D"/>
    <w:rsid w:val="00C63659"/>
    <w:rsid w:val="00C94FDE"/>
    <w:rsid w:val="00CA319C"/>
    <w:rsid w:val="00CA4B36"/>
    <w:rsid w:val="00CB65E8"/>
    <w:rsid w:val="00CF75E7"/>
    <w:rsid w:val="00D0684B"/>
    <w:rsid w:val="00D429C5"/>
    <w:rsid w:val="00D46410"/>
    <w:rsid w:val="00D565CF"/>
    <w:rsid w:val="00D64719"/>
    <w:rsid w:val="00D816D8"/>
    <w:rsid w:val="00D962A0"/>
    <w:rsid w:val="00DB55DB"/>
    <w:rsid w:val="00DD7799"/>
    <w:rsid w:val="00E07E70"/>
    <w:rsid w:val="00E10E77"/>
    <w:rsid w:val="00E168F9"/>
    <w:rsid w:val="00E2043D"/>
    <w:rsid w:val="00E20C0C"/>
    <w:rsid w:val="00E4099E"/>
    <w:rsid w:val="00E46B69"/>
    <w:rsid w:val="00E47550"/>
    <w:rsid w:val="00E64124"/>
    <w:rsid w:val="00EB1AA4"/>
    <w:rsid w:val="00EB7158"/>
    <w:rsid w:val="00EC14DA"/>
    <w:rsid w:val="00EC5B64"/>
    <w:rsid w:val="00ED3954"/>
    <w:rsid w:val="00ED5CF3"/>
    <w:rsid w:val="00EF41FF"/>
    <w:rsid w:val="00F1335C"/>
    <w:rsid w:val="00F330E1"/>
    <w:rsid w:val="00F35B6A"/>
    <w:rsid w:val="00F42FA9"/>
    <w:rsid w:val="00F45698"/>
    <w:rsid w:val="00F53F9F"/>
    <w:rsid w:val="00F63054"/>
    <w:rsid w:val="00F9057C"/>
    <w:rsid w:val="00FA3A6B"/>
    <w:rsid w:val="00FA7E6F"/>
    <w:rsid w:val="00FB4237"/>
    <w:rsid w:val="00FC10D2"/>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350153A"/>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color w:val="595959" w:themeColor="text1" w:themeTint="A6"/>
        <w:lang w:val="en-US" w:eastAsia="ja-JP" w:bidi="ar-SA"/>
      </w:rPr>
    </w:rPrDefault>
    <w:pPrDefault>
      <w:pPr>
        <w:spacing w:after="160" w:line="288"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0" w:unhideWhenUsed="1" w:qFormat="1"/>
    <w:lsdException w:name="toc 2" w:semiHidden="1" w:uiPriority="10"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after="480" w:line="240" w:lineRule="auto"/>
      <w:contextualSpacing/>
      <w:outlineLvl w:val="0"/>
    </w:pPr>
    <w:rPr>
      <w:rFonts w:asciiTheme="majorHAnsi" w:eastAsiaTheme="majorEastAsia" w:hAnsiTheme="majorHAnsi" w:cstheme="majorBidi"/>
      <w:sz w:val="58"/>
      <w:szCs w:val="58"/>
    </w:rPr>
  </w:style>
  <w:style w:type="paragraph" w:styleId="Heading2">
    <w:name w:val="heading 2"/>
    <w:basedOn w:val="Normal"/>
    <w:next w:val="Normal"/>
    <w:link w:val="Heading2Char"/>
    <w:uiPriority w:val="9"/>
    <w:unhideWhenUsed/>
    <w:qFormat/>
    <w:pPr>
      <w:keepNext/>
      <w:keepLines/>
      <w:spacing w:before="480" w:after="120"/>
      <w:contextualSpacing/>
      <w:outlineLvl w:val="1"/>
    </w:pPr>
    <w:rPr>
      <w:rFonts w:asciiTheme="majorHAnsi" w:eastAsiaTheme="majorEastAsia" w:hAnsiTheme="majorHAnsi" w:cstheme="majorBidi"/>
      <w:b/>
      <w:bCs/>
      <w:color w:val="E32D91" w:themeColor="accent1"/>
      <w:sz w:val="28"/>
      <w:szCs w:val="28"/>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b/>
      <w:bCs/>
      <w:sz w:val="22"/>
      <w:szCs w:val="22"/>
    </w:rPr>
  </w:style>
  <w:style w:type="paragraph" w:styleId="Heading4">
    <w:name w:val="heading 4"/>
    <w:basedOn w:val="Normal"/>
    <w:next w:val="Normal"/>
    <w:link w:val="Heading4Char"/>
    <w:uiPriority w:val="9"/>
    <w:unhideWhenUsed/>
    <w:qFormat/>
    <w:pPr>
      <w:keepNext/>
      <w:keepLines/>
      <w:spacing w:before="40" w:after="0" w:line="240" w:lineRule="auto"/>
      <w:outlineLvl w:val="3"/>
    </w:pPr>
    <w:rPr>
      <w:rFonts w:asciiTheme="majorHAnsi" w:eastAsiaTheme="majorEastAsia" w:hAnsiTheme="majorHAnsi" w:cstheme="majorBidi"/>
      <w:b/>
      <w:bCs/>
      <w:color w:val="E32D91" w:themeColor="accent1"/>
    </w:rPr>
  </w:style>
  <w:style w:type="paragraph" w:styleId="Heading5">
    <w:name w:val="heading 5"/>
    <w:basedOn w:val="Normal"/>
    <w:next w:val="Normal"/>
    <w:link w:val="Heading5Char"/>
    <w:uiPriority w:val="99"/>
    <w:semiHidden/>
    <w:unhideWhenUsed/>
    <w:qFormat/>
    <w:pPr>
      <w:keepNext/>
      <w:keepLines/>
      <w:spacing w:before="40" w:after="0"/>
      <w:outlineLvl w:val="4"/>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pPr>
      <w:spacing w:after="0" w:line="240" w:lineRule="auto"/>
    </w:pPr>
  </w:style>
  <w:style w:type="paragraph" w:customStyle="1" w:styleId="Photo">
    <w:name w:val="Photo"/>
    <w:basedOn w:val="NoSpacing"/>
    <w:uiPriority w:val="12"/>
    <w:qFormat/>
    <w:pPr>
      <w:spacing w:before="100" w:after="100"/>
      <w:ind w:left="101" w:right="101"/>
      <w:jc w:val="center"/>
    </w:pPr>
    <w:rPr>
      <w:noProof/>
    </w:rPr>
  </w:style>
  <w:style w:type="paragraph" w:styleId="Title">
    <w:name w:val="Title"/>
    <w:basedOn w:val="Normal"/>
    <w:link w:val="TitleChar"/>
    <w:uiPriority w:val="2"/>
    <w:qFormat/>
    <w:pPr>
      <w:spacing w:line="216" w:lineRule="auto"/>
      <w:contextualSpacing/>
    </w:pPr>
    <w:rPr>
      <w:rFonts w:asciiTheme="majorHAnsi" w:eastAsiaTheme="majorEastAsia" w:hAnsiTheme="majorHAnsi" w:cstheme="majorBidi"/>
      <w:kern w:val="28"/>
      <w:sz w:val="88"/>
      <w:szCs w:val="88"/>
    </w:rPr>
  </w:style>
  <w:style w:type="character" w:customStyle="1" w:styleId="TitleChar">
    <w:name w:val="Title Char"/>
    <w:basedOn w:val="DefaultParagraphFont"/>
    <w:link w:val="Title"/>
    <w:uiPriority w:val="2"/>
    <w:rPr>
      <w:rFonts w:asciiTheme="majorHAnsi" w:eastAsiaTheme="majorEastAsia" w:hAnsiTheme="majorHAnsi" w:cstheme="majorBidi"/>
      <w:kern w:val="28"/>
      <w:sz w:val="88"/>
      <w:szCs w:val="88"/>
    </w:rPr>
  </w:style>
  <w:style w:type="paragraph" w:styleId="Subtitle">
    <w:name w:val="Subtitle"/>
    <w:basedOn w:val="Normal"/>
    <w:next w:val="Normal"/>
    <w:link w:val="SubtitleChar"/>
    <w:uiPriority w:val="3"/>
    <w:qFormat/>
    <w:pPr>
      <w:numPr>
        <w:ilvl w:val="1"/>
      </w:numPr>
      <w:spacing w:before="60" w:after="0" w:line="240" w:lineRule="auto"/>
    </w:pPr>
    <w:rPr>
      <w:b/>
      <w:bCs/>
      <w:sz w:val="22"/>
      <w:szCs w:val="22"/>
    </w:rPr>
  </w:style>
  <w:style w:type="character" w:customStyle="1" w:styleId="SubtitleChar">
    <w:name w:val="Subtitle Char"/>
    <w:basedOn w:val="DefaultParagraphFont"/>
    <w:link w:val="Subtitle"/>
    <w:uiPriority w:val="3"/>
    <w:rPr>
      <w:b/>
      <w:bCs/>
      <w:sz w:val="22"/>
      <w:szCs w:val="22"/>
    </w:rPr>
  </w:style>
  <w:style w:type="character" w:customStyle="1" w:styleId="Heading3Char">
    <w:name w:val="Heading 3 Char"/>
    <w:basedOn w:val="DefaultParagraphFont"/>
    <w:link w:val="Heading3"/>
    <w:uiPriority w:val="9"/>
    <w:rPr>
      <w:rFonts w:asciiTheme="majorHAnsi" w:eastAsiaTheme="majorEastAsia" w:hAnsiTheme="majorHAnsi" w:cstheme="majorBidi"/>
      <w:b/>
      <w:bCs/>
      <w:sz w:val="22"/>
      <w:szCs w:val="22"/>
    </w:rPr>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E32D91" w:themeColor="accent1"/>
      <w:sz w:val="28"/>
      <w:szCs w:val="28"/>
    </w:rPr>
  </w:style>
  <w:style w:type="character" w:styleId="PlaceholderText">
    <w:name w:val="Placeholder Text"/>
    <w:basedOn w:val="DefaultParagraphFont"/>
    <w:uiPriority w:val="99"/>
    <w:semiHidden/>
    <w:rPr>
      <w:color w:val="808080"/>
    </w:rPr>
  </w:style>
  <w:style w:type="paragraph" w:customStyle="1" w:styleId="Organization">
    <w:name w:val="Organization"/>
    <w:basedOn w:val="Normal"/>
    <w:uiPriority w:val="3"/>
    <w:qFormat/>
    <w:pPr>
      <w:spacing w:before="120" w:after="0" w:line="240" w:lineRule="auto"/>
      <w:contextualSpacing/>
    </w:pPr>
    <w:rPr>
      <w:b/>
      <w:bCs/>
      <w:caps/>
      <w:color w:val="E32D91" w:themeColor="accent1"/>
      <w:sz w:val="40"/>
      <w:szCs w:val="40"/>
    </w:rPr>
  </w:style>
  <w:style w:type="paragraph" w:styleId="ListBullet">
    <w:name w:val="List Bullet"/>
    <w:basedOn w:val="Normal"/>
    <w:uiPriority w:val="2"/>
    <w:unhideWhenUsed/>
    <w:qFormat/>
    <w:pPr>
      <w:numPr>
        <w:numId w:val="1"/>
      </w:numPr>
    </w:pPr>
  </w:style>
  <w:style w:type="character" w:customStyle="1" w:styleId="Heading1Char">
    <w:name w:val="Heading 1 Char"/>
    <w:basedOn w:val="DefaultParagraphFont"/>
    <w:link w:val="Heading1"/>
    <w:uiPriority w:val="9"/>
    <w:rPr>
      <w:rFonts w:asciiTheme="majorHAnsi" w:eastAsiaTheme="majorEastAsia" w:hAnsiTheme="majorHAnsi" w:cstheme="majorBidi"/>
      <w:sz w:val="58"/>
      <w:szCs w:val="58"/>
    </w:rPr>
  </w:style>
  <w:style w:type="character" w:customStyle="1" w:styleId="Heading4Char">
    <w:name w:val="Heading 4 Char"/>
    <w:basedOn w:val="DefaultParagraphFont"/>
    <w:link w:val="Heading4"/>
    <w:uiPriority w:val="9"/>
    <w:rPr>
      <w:rFonts w:asciiTheme="majorHAnsi" w:eastAsiaTheme="majorEastAsia" w:hAnsiTheme="majorHAnsi" w:cstheme="majorBidi"/>
      <w:b/>
      <w:bCs/>
      <w:color w:val="E32D91" w:themeColor="accent1"/>
    </w:rPr>
  </w:style>
  <w:style w:type="paragraph" w:customStyle="1" w:styleId="ContactInfo">
    <w:name w:val="Contact Info"/>
    <w:basedOn w:val="Normal"/>
    <w:uiPriority w:val="4"/>
    <w:qFormat/>
    <w:pPr>
      <w:contextualSpacing/>
    </w:pPr>
  </w:style>
  <w:style w:type="paragraph" w:styleId="TOCHeading">
    <w:name w:val="TOC Heading"/>
    <w:basedOn w:val="Heading1"/>
    <w:next w:val="Normal"/>
    <w:uiPriority w:val="9"/>
    <w:unhideWhenUsed/>
    <w:qFormat/>
    <w:pPr>
      <w:outlineLvl w:val="9"/>
    </w:pPr>
  </w:style>
  <w:style w:type="paragraph" w:styleId="TOC2">
    <w:name w:val="toc 2"/>
    <w:basedOn w:val="TOC1"/>
    <w:next w:val="Normal"/>
    <w:autoRedefine/>
    <w:uiPriority w:val="10"/>
    <w:unhideWhenUsed/>
    <w:qFormat/>
    <w:pPr>
      <w:ind w:left="200"/>
    </w:pPr>
  </w:style>
  <w:style w:type="paragraph" w:styleId="TOC1">
    <w:name w:val="toc 1"/>
    <w:basedOn w:val="Normal"/>
    <w:next w:val="Normal"/>
    <w:autoRedefine/>
    <w:uiPriority w:val="10"/>
    <w:unhideWhenUsed/>
    <w:qFormat/>
    <w:pPr>
      <w:tabs>
        <w:tab w:val="right" w:leader="dot" w:pos="6120"/>
      </w:tabs>
      <w:spacing w:after="100"/>
    </w:pPr>
  </w:style>
  <w:style w:type="character" w:customStyle="1" w:styleId="Heading5Char">
    <w:name w:val="Heading 5 Char"/>
    <w:basedOn w:val="DefaultParagraphFont"/>
    <w:link w:val="Heading5"/>
    <w:uiPriority w:val="99"/>
    <w:semiHidden/>
    <w:rPr>
      <w:rFonts w:asciiTheme="majorHAnsi" w:eastAsiaTheme="majorEastAsia" w:hAnsiTheme="majorHAnsi" w:cstheme="majorBidi"/>
    </w:rPr>
  </w:style>
  <w:style w:type="character" w:customStyle="1" w:styleId="TOCNumbers">
    <w:name w:val="TOC Numbers"/>
    <w:basedOn w:val="DefaultParagraphFont"/>
    <w:uiPriority w:val="11"/>
    <w:qFormat/>
    <w:rPr>
      <w:b/>
      <w:bCs/>
      <w:color w:val="E32D91" w:themeColor="accent1"/>
      <w:sz w:val="28"/>
      <w:szCs w:val="28"/>
    </w:rPr>
  </w:style>
  <w:style w:type="character" w:styleId="PageNumber">
    <w:name w:val="page number"/>
    <w:basedOn w:val="DefaultParagraphFont"/>
    <w:uiPriority w:val="12"/>
    <w:unhideWhenUsed/>
    <w:qFormat/>
    <w:rPr>
      <w:b/>
      <w:bCs/>
      <w:color w:val="E32D91" w:themeColor="accent1"/>
    </w:rPr>
  </w:style>
  <w:style w:type="paragraph" w:styleId="Quote">
    <w:name w:val="Quote"/>
    <w:basedOn w:val="Normal"/>
    <w:next w:val="Normal"/>
    <w:link w:val="QuoteChar"/>
    <w:uiPriority w:val="2"/>
    <w:unhideWhenUsed/>
    <w:qFormat/>
    <w:pPr>
      <w:pBdr>
        <w:top w:val="single" w:sz="8" w:space="10" w:color="E32D91" w:themeColor="accent1"/>
        <w:left w:val="single" w:sz="8" w:space="14" w:color="FFFFFF" w:themeColor="background1"/>
        <w:bottom w:val="single" w:sz="8" w:space="10" w:color="E32D91" w:themeColor="accent1"/>
        <w:right w:val="single" w:sz="8" w:space="14" w:color="FFFFFF" w:themeColor="background1"/>
      </w:pBdr>
      <w:spacing w:before="280" w:after="280" w:line="264" w:lineRule="auto"/>
      <w:ind w:left="288" w:right="288"/>
    </w:pPr>
    <w:rPr>
      <w:i/>
      <w:iCs/>
      <w:color w:val="404040" w:themeColor="text1" w:themeTint="BF"/>
      <w:sz w:val="34"/>
      <w:szCs w:val="34"/>
    </w:rPr>
  </w:style>
  <w:style w:type="character" w:customStyle="1" w:styleId="QuoteChar">
    <w:name w:val="Quote Char"/>
    <w:basedOn w:val="DefaultParagraphFont"/>
    <w:link w:val="Quote"/>
    <w:uiPriority w:val="2"/>
    <w:rPr>
      <w:i/>
      <w:iCs/>
      <w:color w:val="404040" w:themeColor="text1" w:themeTint="BF"/>
      <w:sz w:val="34"/>
      <w:szCs w:val="34"/>
    </w:rPr>
  </w:style>
  <w:style w:type="table" w:customStyle="1" w:styleId="Calendar1">
    <w:name w:val="Calendar 1"/>
    <w:basedOn w:val="TableNormal"/>
    <w:uiPriority w:val="99"/>
    <w:qFormat/>
    <w:pPr>
      <w:spacing w:after="0" w:line="240" w:lineRule="auto"/>
    </w:pPr>
    <w:rPr>
      <w:color w:val="auto"/>
      <w:sz w:val="22"/>
      <w:szCs w:val="22"/>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paragraph" w:styleId="Caption">
    <w:name w:val="caption"/>
    <w:basedOn w:val="Normal"/>
    <w:next w:val="Normal"/>
    <w:uiPriority w:val="35"/>
    <w:unhideWhenUsed/>
    <w:qFormat/>
    <w:pPr>
      <w:spacing w:before="40" w:after="40" w:line="264" w:lineRule="auto"/>
      <w:contextualSpacing/>
    </w:pPr>
    <w:rPr>
      <w:i/>
      <w:iCs/>
      <w:sz w:val="16"/>
      <w:szCs w:val="16"/>
    </w:rPr>
  </w:style>
  <w:style w:type="character" w:styleId="Hyperlink">
    <w:name w:val="Hyperlink"/>
    <w:basedOn w:val="DefaultParagraphFont"/>
    <w:uiPriority w:val="99"/>
    <w:unhideWhenUsed/>
    <w:rsid w:val="009D4012"/>
    <w:rPr>
      <w:color w:val="6B9F25" w:themeColor="hyperlink"/>
      <w:u w:val="single"/>
    </w:rPr>
  </w:style>
  <w:style w:type="paragraph" w:styleId="Header">
    <w:name w:val="header"/>
    <w:basedOn w:val="Normal"/>
    <w:link w:val="HeaderChar"/>
    <w:uiPriority w:val="99"/>
    <w:unhideWhenUsed/>
    <w:rsid w:val="00C03286"/>
    <w:pPr>
      <w:tabs>
        <w:tab w:val="center" w:pos="4513"/>
        <w:tab w:val="right" w:pos="9026"/>
      </w:tabs>
      <w:spacing w:after="0" w:line="240" w:lineRule="auto"/>
    </w:pPr>
  </w:style>
  <w:style w:type="character" w:customStyle="1" w:styleId="HeaderChar">
    <w:name w:val="Header Char"/>
    <w:basedOn w:val="DefaultParagraphFont"/>
    <w:link w:val="Header"/>
    <w:uiPriority w:val="99"/>
    <w:rsid w:val="00C03286"/>
  </w:style>
  <w:style w:type="paragraph" w:styleId="Footer">
    <w:name w:val="footer"/>
    <w:basedOn w:val="Normal"/>
    <w:link w:val="FooterChar"/>
    <w:uiPriority w:val="99"/>
    <w:unhideWhenUsed/>
    <w:rsid w:val="00C03286"/>
    <w:pPr>
      <w:tabs>
        <w:tab w:val="center" w:pos="4513"/>
        <w:tab w:val="right" w:pos="9026"/>
      </w:tabs>
      <w:spacing w:after="0" w:line="240" w:lineRule="auto"/>
    </w:pPr>
  </w:style>
  <w:style w:type="character" w:customStyle="1" w:styleId="FooterChar">
    <w:name w:val="Footer Char"/>
    <w:basedOn w:val="DefaultParagraphFont"/>
    <w:link w:val="Footer"/>
    <w:uiPriority w:val="99"/>
    <w:rsid w:val="00C03286"/>
  </w:style>
  <w:style w:type="character" w:styleId="CommentReference">
    <w:name w:val="annotation reference"/>
    <w:basedOn w:val="DefaultParagraphFont"/>
    <w:uiPriority w:val="99"/>
    <w:semiHidden/>
    <w:unhideWhenUsed/>
    <w:rsid w:val="001667D9"/>
    <w:rPr>
      <w:sz w:val="18"/>
      <w:szCs w:val="18"/>
    </w:rPr>
  </w:style>
  <w:style w:type="paragraph" w:styleId="CommentText">
    <w:name w:val="annotation text"/>
    <w:basedOn w:val="Normal"/>
    <w:link w:val="CommentTextChar"/>
    <w:uiPriority w:val="99"/>
    <w:semiHidden/>
    <w:unhideWhenUsed/>
    <w:rsid w:val="001667D9"/>
    <w:pPr>
      <w:spacing w:line="240" w:lineRule="auto"/>
    </w:pPr>
    <w:rPr>
      <w:sz w:val="24"/>
      <w:szCs w:val="24"/>
    </w:rPr>
  </w:style>
  <w:style w:type="character" w:customStyle="1" w:styleId="CommentTextChar">
    <w:name w:val="Comment Text Char"/>
    <w:basedOn w:val="DefaultParagraphFont"/>
    <w:link w:val="CommentText"/>
    <w:uiPriority w:val="99"/>
    <w:semiHidden/>
    <w:rsid w:val="001667D9"/>
    <w:rPr>
      <w:sz w:val="24"/>
      <w:szCs w:val="24"/>
    </w:rPr>
  </w:style>
  <w:style w:type="paragraph" w:styleId="CommentSubject">
    <w:name w:val="annotation subject"/>
    <w:basedOn w:val="CommentText"/>
    <w:next w:val="CommentText"/>
    <w:link w:val="CommentSubjectChar"/>
    <w:uiPriority w:val="99"/>
    <w:semiHidden/>
    <w:unhideWhenUsed/>
    <w:rsid w:val="001667D9"/>
    <w:rPr>
      <w:b/>
      <w:bCs/>
      <w:sz w:val="20"/>
      <w:szCs w:val="20"/>
    </w:rPr>
  </w:style>
  <w:style w:type="character" w:customStyle="1" w:styleId="CommentSubjectChar">
    <w:name w:val="Comment Subject Char"/>
    <w:basedOn w:val="CommentTextChar"/>
    <w:link w:val="CommentSubject"/>
    <w:uiPriority w:val="99"/>
    <w:semiHidden/>
    <w:rsid w:val="001667D9"/>
    <w:rPr>
      <w:b/>
      <w:bCs/>
      <w:sz w:val="24"/>
      <w:szCs w:val="24"/>
    </w:rPr>
  </w:style>
  <w:style w:type="paragraph" w:styleId="BalloonText">
    <w:name w:val="Balloon Text"/>
    <w:basedOn w:val="Normal"/>
    <w:link w:val="BalloonTextChar"/>
    <w:uiPriority w:val="99"/>
    <w:semiHidden/>
    <w:unhideWhenUsed/>
    <w:rsid w:val="001667D9"/>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667D9"/>
    <w:rPr>
      <w:rFonts w:ascii="Times New Roman" w:hAnsi="Times New Roman" w:cs="Times New Roman"/>
      <w:sz w:val="18"/>
      <w:szCs w:val="18"/>
    </w:rPr>
  </w:style>
  <w:style w:type="paragraph" w:styleId="ListParagraph">
    <w:name w:val="List Paragraph"/>
    <w:basedOn w:val="Normal"/>
    <w:uiPriority w:val="34"/>
    <w:unhideWhenUsed/>
    <w:qFormat/>
    <w:rsid w:val="00CB65E8"/>
    <w:pPr>
      <w:ind w:left="720"/>
      <w:contextualSpacing/>
    </w:pPr>
  </w:style>
  <w:style w:type="character" w:styleId="FollowedHyperlink">
    <w:name w:val="FollowedHyperlink"/>
    <w:basedOn w:val="DefaultParagraphFont"/>
    <w:uiPriority w:val="99"/>
    <w:semiHidden/>
    <w:unhideWhenUsed/>
    <w:rsid w:val="006C6F24"/>
    <w:rPr>
      <w:color w:val="8C8C8C"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webSettings" Target="webSettings.xml"/><Relationship Id="rId20" Type="http://schemas.openxmlformats.org/officeDocument/2006/relationships/hyperlink" Target="http://www.health.gov.au/internet/main/publishing.nsf/content/health-pubhlth-strateg-phys-act-guidelines" TargetMode="External"/><Relationship Id="rId21" Type="http://schemas.openxmlformats.org/officeDocument/2006/relationships/hyperlink" Target="https://www.cancerwa.asn.au/patients/support-and-services/life-now/" TargetMode="External"/><Relationship Id="rId22" Type="http://schemas.openxmlformats.org/officeDocument/2006/relationships/hyperlink" Target="https://www.cancercouncil.com.au/cancer-prevention/diet-exercise/" TargetMode="External"/><Relationship Id="rId23" Type="http://schemas.openxmlformats.org/officeDocument/2006/relationships/image" Target="media/image9.jpeg"/><Relationship Id="rId24" Type="http://schemas.openxmlformats.org/officeDocument/2006/relationships/image" Target="media/image10.jpeg"/><Relationship Id="rId25" Type="http://schemas.openxmlformats.org/officeDocument/2006/relationships/fontTable" Target="fontTable.xml"/><Relationship Id="rId26" Type="http://schemas.openxmlformats.org/officeDocument/2006/relationships/glossaryDocument" Target="glossary/document.xml"/><Relationship Id="rId27" Type="http://schemas.openxmlformats.org/officeDocument/2006/relationships/theme" Target="theme/theme1.xml"/><Relationship Id="rId10" Type="http://schemas.openxmlformats.org/officeDocument/2006/relationships/footnotes" Target="footnotes.xml"/><Relationship Id="rId11" Type="http://schemas.openxmlformats.org/officeDocument/2006/relationships/endnotes" Target="endnotes.xml"/><Relationship Id="rId12" Type="http://schemas.openxmlformats.org/officeDocument/2006/relationships/image" Target="media/image1.png"/><Relationship Id="rId13" Type="http://schemas.openxmlformats.org/officeDocument/2006/relationships/image" Target="media/image2.png"/><Relationship Id="rId14" Type="http://schemas.openxmlformats.org/officeDocument/2006/relationships/image" Target="media/image3.png"/><Relationship Id="rId15" Type="http://schemas.openxmlformats.org/officeDocument/2006/relationships/image" Target="media/image4.jpeg"/><Relationship Id="rId16" Type="http://schemas.openxmlformats.org/officeDocument/2006/relationships/image" Target="media/image5.jpeg"/><Relationship Id="rId17" Type="http://schemas.openxmlformats.org/officeDocument/2006/relationships/image" Target="media/image6.jpeg"/><Relationship Id="rId18" Type="http://schemas.openxmlformats.org/officeDocument/2006/relationships/image" Target="media/image7.jpeg"/><Relationship Id="rId19" Type="http://schemas.openxmlformats.org/officeDocument/2006/relationships/image" Target="media/image8.jpeg"/><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customXml" Target="../customXml/item5.xml"/><Relationship Id="rId6" Type="http://schemas.openxmlformats.org/officeDocument/2006/relationships/numbering" Target="numbering.xml"/><Relationship Id="rId7" Type="http://schemas.openxmlformats.org/officeDocument/2006/relationships/styles" Target="styles.xml"/><Relationship Id="rId8" Type="http://schemas.openxmlformats.org/officeDocument/2006/relationships/settings" Target="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chloemaxwell-smith/Library/Containers/com.microsoft.Word/Data/Library/Caches/3081/TM04009678/Bookle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ntTable" Target="fontTable.xml"/><Relationship Id="rId1" Type="http://schemas.openxmlformats.org/officeDocument/2006/relationships/styles" Target="styles.xml"/><Relationship Id="rId2" Type="http://schemas.openxmlformats.org/officeDocument/2006/relationships/settings" Target="setting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5BCC5877EE34994299426BB5C6903FAC"/>
        <w:category>
          <w:name w:val="General"/>
          <w:gallery w:val="placeholder"/>
        </w:category>
        <w:types>
          <w:type w:val="bbPlcHdr"/>
        </w:types>
        <w:behaviors>
          <w:behavior w:val="content"/>
        </w:behaviors>
        <w:guid w:val="{8F461320-3B50-1D4D-9B80-61EB2DD54787}"/>
      </w:docPartPr>
      <w:docPartBody>
        <w:p w:rsidR="005D5734" w:rsidRDefault="0034353F">
          <w:pPr>
            <w:pStyle w:val="5BCC5877EE34994299426BB5C6903FAC"/>
          </w:pPr>
          <w:r>
            <w:t>[Street Address]</w:t>
          </w:r>
          <w:r>
            <w:br/>
            <w:t>[City, ST  ZIP Code]</w:t>
          </w:r>
        </w:p>
      </w:docPartBody>
    </w:docPart>
    <w:docPart>
      <w:docPartPr>
        <w:name w:val="06B31333D9CCCE47B6CB643C8C813250"/>
        <w:category>
          <w:name w:val="General"/>
          <w:gallery w:val="placeholder"/>
        </w:category>
        <w:types>
          <w:type w:val="bbPlcHdr"/>
        </w:types>
        <w:behaviors>
          <w:behavior w:val="content"/>
        </w:behaviors>
        <w:guid w:val="{25E191B6-8DC0-A845-9F3D-07B8870EE91B}"/>
      </w:docPartPr>
      <w:docPartBody>
        <w:p w:rsidR="005D5734" w:rsidRDefault="0034353F">
          <w:pPr>
            <w:pStyle w:val="06B31333D9CCCE47B6CB643C8C813250"/>
          </w:pPr>
          <w:r>
            <w:t>[Company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Helvetica">
    <w:panose1 w:val="00000000000000000000"/>
    <w:charset w:val="00"/>
    <w:family w:val="auto"/>
    <w:pitch w:val="variable"/>
    <w:sig w:usb0="E00002FF" w:usb1="5000785B" w:usb2="00000000" w:usb3="00000000" w:csb0="0000019F" w:csb1="00000000"/>
  </w:font>
  <w:font w:name="Gill Sans">
    <w:panose1 w:val="020B0502020104020203"/>
    <w:charset w:val="00"/>
    <w:family w:val="auto"/>
    <w:pitch w:val="variable"/>
    <w:sig w:usb0="80000267" w:usb1="00000000" w:usb2="00000000" w:usb3="00000000" w:csb0="000001F7"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353F"/>
    <w:rsid w:val="002325B8"/>
    <w:rsid w:val="0034353F"/>
    <w:rsid w:val="005D5734"/>
  </w:rsids>
  <m:mathPr>
    <m:mathFont m:val="Cambria Math"/>
    <m:brkBin m:val="before"/>
    <m:brkBinSub m:val="--"/>
    <m:smallFrac m:val="0"/>
    <m:dispDef/>
    <m:lMargin m:val="0"/>
    <m:rMargin m:val="0"/>
    <m:defJc m:val="centerGroup"/>
    <m:wrapIndent m:val="1440"/>
    <m:intLim m:val="subSup"/>
    <m:naryLim m:val="undOvr"/>
  </m:mathPr>
  <w:themeFontLang w:val="en-GB" w:eastAsia="x-none" w:bidi="x-none"/>
  <w:clrSchemeMapping w:bg1="light1" w:t1="dark1" w:bg2="light2" w:t2="dark2" w:accent1="accent1" w:accent2="accent2" w:accent3="accent3" w:accent4="accent4" w:accent5="accent5" w:accent6="accent6" w:hyperlink="hyperlink" w:followedHyperlink="followedHyperlink"/>
  <w:decimalSymbol w:val="."/>
  <w:listSeparator w:val=","/>
  <w14:defaultImageDpi w14:val="32767"/>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GB" w:eastAsia="en-GB"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B50D896B976864092142B64E9F3252F">
    <w:name w:val="7B50D896B976864092142B64E9F3252F"/>
  </w:style>
  <w:style w:type="paragraph" w:customStyle="1" w:styleId="5BCC5877EE34994299426BB5C6903FAC">
    <w:name w:val="5BCC5877EE34994299426BB5C6903FAC"/>
  </w:style>
  <w:style w:type="paragraph" w:customStyle="1" w:styleId="35E96B25A06F804094948B413631233F">
    <w:name w:val="35E96B25A06F804094948B413631233F"/>
  </w:style>
  <w:style w:type="paragraph" w:customStyle="1" w:styleId="2991B3053FEF46498C7892872AB4543E">
    <w:name w:val="2991B3053FEF46498C7892872AB4543E"/>
  </w:style>
  <w:style w:type="paragraph" w:customStyle="1" w:styleId="C057FC58CE2CB041BBC885317E9BB6E6">
    <w:name w:val="C057FC58CE2CB041BBC885317E9BB6E6"/>
  </w:style>
  <w:style w:type="paragraph" w:customStyle="1" w:styleId="06B31333D9CCCE47B6CB643C8C813250">
    <w:name w:val="06B31333D9CCCE47B6CB643C8C813250"/>
  </w:style>
  <w:style w:type="paragraph" w:customStyle="1" w:styleId="E72FA0632135C14A800B4AF42DCCF9B2">
    <w:name w:val="E72FA0632135C14A800B4AF42DCCF9B2"/>
  </w:style>
  <w:style w:type="paragraph" w:customStyle="1" w:styleId="57318BC7CA0F0640BF5338ED9C9EBE19">
    <w:name w:val="57318BC7CA0F0640BF5338ED9C9EBE19"/>
  </w:style>
  <w:style w:type="paragraph" w:customStyle="1" w:styleId="CD52FF3811F8594691DE28BEE63266AD">
    <w:name w:val="CD52FF3811F8594691DE28BEE63266AD"/>
  </w:style>
  <w:style w:type="paragraph" w:customStyle="1" w:styleId="3D09720911B049488A47A77C748F0A05">
    <w:name w:val="3D09720911B049488A47A77C748F0A05"/>
  </w:style>
  <w:style w:type="paragraph" w:customStyle="1" w:styleId="5B3B0DA99018E24C8776CB0978E9BEC1">
    <w:name w:val="5B3B0DA99018E24C8776CB0978E9BEC1"/>
  </w:style>
  <w:style w:type="paragraph" w:customStyle="1" w:styleId="599DA00ECA6AF2489BB15085A0658F69">
    <w:name w:val="599DA00ECA6AF2489BB15085A0658F69"/>
  </w:style>
  <w:style w:type="paragraph" w:customStyle="1" w:styleId="E4E2FEA8AF346F4B805956F51FD52A89">
    <w:name w:val="E4E2FEA8AF346F4B805956F51FD52A89"/>
  </w:style>
  <w:style w:type="paragraph" w:customStyle="1" w:styleId="1D1795158127CC47B12F94D3BF7974B0">
    <w:name w:val="1D1795158127CC47B12F94D3BF7974B0"/>
  </w:style>
  <w:style w:type="paragraph" w:customStyle="1" w:styleId="0F40C32A7E08984F838780B1E1DA4DC6">
    <w:name w:val="0F40C32A7E08984F838780B1E1DA4DC6"/>
  </w:style>
  <w:style w:type="paragraph" w:customStyle="1" w:styleId="A85472E08F6B8F4694AD35042BC5C469">
    <w:name w:val="A85472E08F6B8F4694AD35042BC5C469"/>
  </w:style>
  <w:style w:type="paragraph" w:customStyle="1" w:styleId="C529C470DD18C94F9FD928D70AF4C801">
    <w:name w:val="C529C470DD18C94F9FD928D70AF4C801"/>
  </w:style>
  <w:style w:type="paragraph" w:customStyle="1" w:styleId="C37855F0F77B9E448A0AFE6C883498BC">
    <w:name w:val="C37855F0F77B9E448A0AFE6C883498BC"/>
  </w:style>
  <w:style w:type="paragraph" w:customStyle="1" w:styleId="335D89834001E64990E79C2EBCE48C45">
    <w:name w:val="335D89834001E64990E79C2EBCE48C45"/>
  </w:style>
  <w:style w:type="paragraph" w:customStyle="1" w:styleId="B6A787438A604A43B0CAA8545F2316D2">
    <w:name w:val="B6A787438A604A43B0CAA8545F2316D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theme/theme1.xml><?xml version="1.0" encoding="utf-8"?>
<a:theme xmlns:a="http://schemas.openxmlformats.org/drawingml/2006/main" name="Office Theme">
  <a:themeElements>
    <a:clrScheme name="Red Violet">
      <a:dk1>
        <a:sysClr val="windowText" lastClr="000000"/>
      </a:dk1>
      <a:lt1>
        <a:sysClr val="window" lastClr="FFFFFF"/>
      </a:lt1>
      <a:dk2>
        <a:srgbClr val="454551"/>
      </a:dk2>
      <a:lt2>
        <a:srgbClr val="D8D9DC"/>
      </a:lt2>
      <a:accent1>
        <a:srgbClr val="E32D91"/>
      </a:accent1>
      <a:accent2>
        <a:srgbClr val="C830CC"/>
      </a:accent2>
      <a:accent3>
        <a:srgbClr val="4EA6DC"/>
      </a:accent3>
      <a:accent4>
        <a:srgbClr val="4775E7"/>
      </a:accent4>
      <a:accent5>
        <a:srgbClr val="8971E1"/>
      </a:accent5>
      <a:accent6>
        <a:srgbClr val="D54773"/>
      </a:accent6>
      <a:hlink>
        <a:srgbClr val="6B9F25"/>
      </a:hlink>
      <a:folHlink>
        <a:srgbClr val="8C8C8C"/>
      </a:folHlink>
    </a:clrScheme>
    <a:fontScheme name="Cambria">
      <a:maj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Chloe Maxwell-Smith</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APDescription xmlns="4873beb7-5857-4685-be1f-d57550cc96cc" xsi:nil="true"/>
    <AssetExpire xmlns="4873beb7-5857-4685-be1f-d57550cc96cc">2029-01-01T08:00:00+00:00</AssetExpire>
    <CampaignTagsTaxHTField0 xmlns="4873beb7-5857-4685-be1f-d57550cc96cc">
      <Terms xmlns="http://schemas.microsoft.com/office/infopath/2007/PartnerControls"/>
    </CampaignTagsTaxHTField0>
    <IntlLangReviewDate xmlns="4873beb7-5857-4685-be1f-d57550cc96cc" xsi:nil="true"/>
    <TPFriendlyName xmlns="4873beb7-5857-4685-be1f-d57550cc96cc" xsi:nil="true"/>
    <IntlLangReview xmlns="4873beb7-5857-4685-be1f-d57550cc96cc">false</IntlLangReview>
    <LocLastLocAttemptVersionLookup xmlns="4873beb7-5857-4685-be1f-d57550cc96cc">877044</LocLastLocAttemptVersionLookup>
    <PolicheckWords xmlns="4873beb7-5857-4685-be1f-d57550cc96cc" xsi:nil="true"/>
    <SubmitterId xmlns="4873beb7-5857-4685-be1f-d57550cc96cc" xsi:nil="true"/>
    <AcquiredFrom xmlns="4873beb7-5857-4685-be1f-d57550cc96cc">Internal MS</AcquiredFrom>
    <EditorialStatus xmlns="4873beb7-5857-4685-be1f-d57550cc96cc">Complete</EditorialStatus>
    <Markets xmlns="4873beb7-5857-4685-be1f-d57550cc96cc"/>
    <OriginAsset xmlns="4873beb7-5857-4685-be1f-d57550cc96cc" xsi:nil="true"/>
    <AssetStart xmlns="4873beb7-5857-4685-be1f-d57550cc96cc">2013-02-05T18:33:00+00:00</AssetStart>
    <FriendlyTitle xmlns="4873beb7-5857-4685-be1f-d57550cc96cc" xsi:nil="true"/>
    <MarketSpecific xmlns="4873beb7-5857-4685-be1f-d57550cc96cc">false</MarketSpecific>
    <TPNamespace xmlns="4873beb7-5857-4685-be1f-d57550cc96cc" xsi:nil="true"/>
    <PublishStatusLookup xmlns="4873beb7-5857-4685-be1f-d57550cc96cc">
      <Value>1673189</Value>
    </PublishStatusLookup>
    <APAuthor xmlns="4873beb7-5857-4685-be1f-d57550cc96cc">
      <UserInfo>
        <DisplayName>REDMOND\v-luannv</DisplayName>
        <AccountId>92</AccountId>
        <AccountType/>
      </UserInfo>
    </APAuthor>
    <TPCommandLine xmlns="4873beb7-5857-4685-be1f-d57550cc96cc" xsi:nil="true"/>
    <IntlLangReviewer xmlns="4873beb7-5857-4685-be1f-d57550cc96cc" xsi:nil="true"/>
    <OpenTemplate xmlns="4873beb7-5857-4685-be1f-d57550cc96cc">true</OpenTemplate>
    <CSXSubmissionDate xmlns="4873beb7-5857-4685-be1f-d57550cc96cc" xsi:nil="true"/>
    <TaxCatchAll xmlns="4873beb7-5857-4685-be1f-d57550cc96cc"/>
    <Manager xmlns="4873beb7-5857-4685-be1f-d57550cc96cc" xsi:nil="true"/>
    <NumericId xmlns="4873beb7-5857-4685-be1f-d57550cc96cc" xsi:nil="true"/>
    <ParentAssetId xmlns="4873beb7-5857-4685-be1f-d57550cc96cc" xsi:nil="true"/>
    <OriginalSourceMarket xmlns="4873beb7-5857-4685-be1f-d57550cc96cc" xsi:nil="true"/>
    <ApprovalStatus xmlns="4873beb7-5857-4685-be1f-d57550cc96cc">InProgress</ApprovalStatus>
    <TPComponent xmlns="4873beb7-5857-4685-be1f-d57550cc96cc" xsi:nil="true"/>
    <EditorialTags xmlns="4873beb7-5857-4685-be1f-d57550cc96cc" xsi:nil="true"/>
    <TPExecutable xmlns="4873beb7-5857-4685-be1f-d57550cc96cc" xsi:nil="true"/>
    <TPLaunchHelpLink xmlns="4873beb7-5857-4685-be1f-d57550cc96cc" xsi:nil="true"/>
    <LocComments xmlns="4873beb7-5857-4685-be1f-d57550cc96cc" xsi:nil="true"/>
    <LocRecommendedHandoff xmlns="4873beb7-5857-4685-be1f-d57550cc96cc" xsi:nil="true"/>
    <SourceTitle xmlns="4873beb7-5857-4685-be1f-d57550cc96cc" xsi:nil="true"/>
    <CSXUpdate xmlns="4873beb7-5857-4685-be1f-d57550cc96cc">false</CSXUpdate>
    <IntlLocPriority xmlns="4873beb7-5857-4685-be1f-d57550cc96cc" xsi:nil="true"/>
    <UAProjectedTotalWords xmlns="4873beb7-5857-4685-be1f-d57550cc96cc" xsi:nil="true"/>
    <AssetType xmlns="4873beb7-5857-4685-be1f-d57550cc96cc">TP</AssetType>
    <MachineTranslated xmlns="4873beb7-5857-4685-be1f-d57550cc96cc">false</MachineTranslated>
    <OutputCachingOn xmlns="4873beb7-5857-4685-be1f-d57550cc96cc">false</OutputCachingOn>
    <TemplateStatus xmlns="4873beb7-5857-4685-be1f-d57550cc96cc">Complete</TemplateStatus>
    <IsSearchable xmlns="4873beb7-5857-4685-be1f-d57550cc96cc">true</IsSearchable>
    <ContentItem xmlns="4873beb7-5857-4685-be1f-d57550cc96cc" xsi:nil="true"/>
    <HandoffToMSDN xmlns="4873beb7-5857-4685-be1f-d57550cc96cc" xsi:nil="true"/>
    <ShowIn xmlns="4873beb7-5857-4685-be1f-d57550cc96cc">Show everywhere</ShowIn>
    <ThumbnailAssetId xmlns="4873beb7-5857-4685-be1f-d57550cc96cc" xsi:nil="true"/>
    <UALocComments xmlns="4873beb7-5857-4685-be1f-d57550cc96cc" xsi:nil="true"/>
    <UALocRecommendation xmlns="4873beb7-5857-4685-be1f-d57550cc96cc">Localize</UALocRecommendation>
    <LastModifiedDateTime xmlns="4873beb7-5857-4685-be1f-d57550cc96cc" xsi:nil="true"/>
    <LegacyData xmlns="4873beb7-5857-4685-be1f-d57550cc96cc" xsi:nil="true"/>
    <LocManualTestRequired xmlns="4873beb7-5857-4685-be1f-d57550cc96cc">false</LocManualTestRequired>
    <LocMarketGroupTiers2 xmlns="4873beb7-5857-4685-be1f-d57550cc96cc" xsi:nil="true"/>
    <ClipArtFilename xmlns="4873beb7-5857-4685-be1f-d57550cc96cc" xsi:nil="true"/>
    <TPApplication xmlns="4873beb7-5857-4685-be1f-d57550cc96cc" xsi:nil="true"/>
    <CSXHash xmlns="4873beb7-5857-4685-be1f-d57550cc96cc" xsi:nil="true"/>
    <DirectSourceMarket xmlns="4873beb7-5857-4685-be1f-d57550cc96cc" xsi:nil="true"/>
    <PrimaryImageGen xmlns="4873beb7-5857-4685-be1f-d57550cc96cc">true</PrimaryImageGen>
    <PlannedPubDate xmlns="4873beb7-5857-4685-be1f-d57550cc96cc" xsi:nil="true"/>
    <CSXSubmissionMarket xmlns="4873beb7-5857-4685-be1f-d57550cc96cc" xsi:nil="true"/>
    <Downloads xmlns="4873beb7-5857-4685-be1f-d57550cc96cc">0</Downloads>
    <ArtSampleDocs xmlns="4873beb7-5857-4685-be1f-d57550cc96cc" xsi:nil="true"/>
    <TrustLevel xmlns="4873beb7-5857-4685-be1f-d57550cc96cc">1 Microsoft Managed Content</TrustLevel>
    <BlockPublish xmlns="4873beb7-5857-4685-be1f-d57550cc96cc">false</BlockPublish>
    <TPLaunchHelpLinkType xmlns="4873beb7-5857-4685-be1f-d57550cc96cc">Template</TPLaunchHelpLinkType>
    <LocalizationTagsTaxHTField0 xmlns="4873beb7-5857-4685-be1f-d57550cc96cc">
      <Terms xmlns="http://schemas.microsoft.com/office/infopath/2007/PartnerControls"/>
    </LocalizationTagsTaxHTField0>
    <BusinessGroup xmlns="4873beb7-5857-4685-be1f-d57550cc96cc" xsi:nil="true"/>
    <Providers xmlns="4873beb7-5857-4685-be1f-d57550cc96cc" xsi:nil="true"/>
    <TemplateTemplateType xmlns="4873beb7-5857-4685-be1f-d57550cc96cc">Word Document Template</TemplateTemplateType>
    <TimesCloned xmlns="4873beb7-5857-4685-be1f-d57550cc96cc" xsi:nil="true"/>
    <TPAppVersion xmlns="4873beb7-5857-4685-be1f-d57550cc96cc" xsi:nil="true"/>
    <VoteCount xmlns="4873beb7-5857-4685-be1f-d57550cc96cc" xsi:nil="true"/>
    <AverageRating xmlns="4873beb7-5857-4685-be1f-d57550cc96cc" xsi:nil="true"/>
    <FeatureTagsTaxHTField0 xmlns="4873beb7-5857-4685-be1f-d57550cc96cc">
      <Terms xmlns="http://schemas.microsoft.com/office/infopath/2007/PartnerControls"/>
    </FeatureTagsTaxHTField0>
    <Provider xmlns="4873beb7-5857-4685-be1f-d57550cc96cc" xsi:nil="true"/>
    <UACurrentWords xmlns="4873beb7-5857-4685-be1f-d57550cc96cc" xsi:nil="true"/>
    <AssetId xmlns="4873beb7-5857-4685-be1f-d57550cc96cc">TP104009677</AssetId>
    <TPClientViewer xmlns="4873beb7-5857-4685-be1f-d57550cc96cc" xsi:nil="true"/>
    <DSATActionTaken xmlns="4873beb7-5857-4685-be1f-d57550cc96cc" xsi:nil="true"/>
    <APEditor xmlns="4873beb7-5857-4685-be1f-d57550cc96cc">
      <UserInfo>
        <DisplayName/>
        <AccountId xsi:nil="true"/>
        <AccountType/>
      </UserInfo>
    </APEditor>
    <TPInstallLocation xmlns="4873beb7-5857-4685-be1f-d57550cc96cc" xsi:nil="true"/>
    <OOCacheId xmlns="4873beb7-5857-4685-be1f-d57550cc96cc" xsi:nil="true"/>
    <IsDeleted xmlns="4873beb7-5857-4685-be1f-d57550cc96cc">false</IsDeleted>
    <PublishTargets xmlns="4873beb7-5857-4685-be1f-d57550cc96cc">OfficeOnlineVNext</PublishTargets>
    <ApprovalLog xmlns="4873beb7-5857-4685-be1f-d57550cc96cc" xsi:nil="true"/>
    <BugNumber xmlns="4873beb7-5857-4685-be1f-d57550cc96cc" xsi:nil="true"/>
    <CrawlForDependencies xmlns="4873beb7-5857-4685-be1f-d57550cc96cc">false</CrawlForDependencies>
    <InternalTagsTaxHTField0 xmlns="4873beb7-5857-4685-be1f-d57550cc96cc">
      <Terms xmlns="http://schemas.microsoft.com/office/infopath/2007/PartnerControls"/>
    </InternalTagsTaxHTField0>
    <LastHandOff xmlns="4873beb7-5857-4685-be1f-d57550cc96cc" xsi:nil="true"/>
    <Milestone xmlns="4873beb7-5857-4685-be1f-d57550cc96cc" xsi:nil="true"/>
    <OriginalRelease xmlns="4873beb7-5857-4685-be1f-d57550cc96cc">15</OriginalRelease>
    <RecommendationsModifier xmlns="4873beb7-5857-4685-be1f-d57550cc96cc" xsi:nil="true"/>
    <ScenarioTagsTaxHTField0 xmlns="4873beb7-5857-4685-be1f-d57550cc96cc">
      <Terms xmlns="http://schemas.microsoft.com/office/infopath/2007/PartnerControls"/>
    </ScenarioTagsTaxHTField0>
    <UANotes xmlns="4873beb7-5857-4685-be1f-d57550cc96c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AssetEditForm</Edit>
  <New>DocumentLibraryForm</New>
</FormTemplates>
</file>

<file path=customXml/item5.xml><?xml version="1.0" encoding="utf-8"?>
<b:Sources xmlns:b="http://schemas.openxmlformats.org/officeDocument/2006/bibliography" SelectedStyle="\MLASeventhEditionOfficeOnline.xsl" StyleName="MLA" Version="7"/>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CD43FFF-DB4D-48F9-9B06-D3ECC1826E47}">
  <ds:schemaRefs>
    <ds:schemaRef ds:uri="http://schemas.microsoft.com/office/2006/metadata/properties"/>
    <ds:schemaRef ds:uri="http://schemas.microsoft.com/office/infopath/2007/PartnerControls"/>
    <ds:schemaRef ds:uri="4873beb7-5857-4685-be1f-d57550cc96cc"/>
  </ds:schemaRefs>
</ds:datastoreItem>
</file>

<file path=customXml/itemProps3.xml><?xml version="1.0" encoding="utf-8"?>
<ds:datastoreItem xmlns:ds="http://schemas.openxmlformats.org/officeDocument/2006/customXml" ds:itemID="{8D3C91CA-9AA6-4AB3-BC66-B18F43E638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0B419A4-A49B-4AB2-9300-8DAC9AA1D6B2}">
  <ds:schemaRefs>
    <ds:schemaRef ds:uri="http://schemas.microsoft.com/sharepoint/v3/contenttype/forms"/>
  </ds:schemaRefs>
</ds:datastoreItem>
</file>

<file path=customXml/itemProps5.xml><?xml version="1.0" encoding="utf-8"?>
<ds:datastoreItem xmlns:ds="http://schemas.openxmlformats.org/officeDocument/2006/customXml" ds:itemID="{849E0A0E-318A-5C4A-B48D-3A5AC190A7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Booklet.dotx</Template>
  <TotalTime>143</TotalTime>
  <Pages>9</Pages>
  <Words>1462</Words>
  <Characters>8337</Characters>
  <Application>Microsoft Macintosh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Information &amp; exercise booklet</Company>
  <LinksUpToDate>false</LinksUpToDate>
  <CharactersWithSpaces>9780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Chloe Maxwell-Smith</dc:creator>
  <cp:keywords/>
  <dc:description/>
  <cp:lastModifiedBy>Chloe Maxwell-Smith</cp:lastModifiedBy>
  <cp:revision>33</cp:revision>
  <dcterms:created xsi:type="dcterms:W3CDTF">2016-12-21T04:10:00Z</dcterms:created>
  <dcterms:modified xsi:type="dcterms:W3CDTF">2016-12-22T10:17:00Z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ies>
</file>